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809B8" w14:textId="7A471E66" w:rsidR="00D077E9" w:rsidRDefault="00463140" w:rsidP="00BC1358">
      <w:r>
        <w:rPr>
          <w:noProof/>
        </w:rPr>
        <w:drawing>
          <wp:anchor distT="0" distB="0" distL="114300" distR="114300" simplePos="0" relativeHeight="251658240" behindDoc="1" locked="0" layoutInCell="1" allowOverlap="1" wp14:anchorId="63C9A37A" wp14:editId="51E58C55">
            <wp:simplePos x="0" y="0"/>
            <wp:positionH relativeFrom="page">
              <wp:posOffset>-1781175</wp:posOffset>
            </wp:positionH>
            <wp:positionV relativeFrom="page">
              <wp:align>top</wp:align>
            </wp:positionV>
            <wp:extent cx="10328824" cy="68865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28824" cy="688657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39B1BA2A" w14:textId="77777777" w:rsidTr="00D077E9">
        <w:trPr>
          <w:trHeight w:val="1894"/>
        </w:trPr>
        <w:tc>
          <w:tcPr>
            <w:tcW w:w="5580" w:type="dxa"/>
            <w:tcBorders>
              <w:top w:val="nil"/>
              <w:left w:val="nil"/>
              <w:bottom w:val="nil"/>
              <w:right w:val="nil"/>
            </w:tcBorders>
          </w:tcPr>
          <w:p w14:paraId="00F9A82C" w14:textId="3DE124DE" w:rsidR="00D077E9" w:rsidRDefault="00D077E9" w:rsidP="00BC1358"/>
          <w:p w14:paraId="04B548AD" w14:textId="0D4F03D4" w:rsidR="00D077E9" w:rsidRDefault="00D077E9" w:rsidP="00BC1358"/>
        </w:tc>
      </w:tr>
      <w:tr w:rsidR="00D077E9" w14:paraId="0FF9FDE4" w14:textId="77777777" w:rsidTr="00D077E9">
        <w:trPr>
          <w:trHeight w:val="7636"/>
        </w:trPr>
        <w:tc>
          <w:tcPr>
            <w:tcW w:w="5580" w:type="dxa"/>
            <w:tcBorders>
              <w:top w:val="nil"/>
              <w:left w:val="nil"/>
              <w:bottom w:val="nil"/>
              <w:right w:val="nil"/>
            </w:tcBorders>
          </w:tcPr>
          <w:p w14:paraId="723FADC3" w14:textId="15662C90" w:rsidR="00D077E9" w:rsidRDefault="004A69AA" w:rsidP="00BC1358">
            <w:pPr>
              <w:rPr>
                <w:noProof/>
              </w:rPr>
            </w:pPr>
            <w:r>
              <w:rPr>
                <w:noProof/>
              </w:rPr>
              <mc:AlternateContent>
                <mc:Choice Requires="wps">
                  <w:drawing>
                    <wp:anchor distT="0" distB="0" distL="114300" distR="114300" simplePos="0" relativeHeight="251662336" behindDoc="0" locked="0" layoutInCell="1" allowOverlap="1" wp14:anchorId="6B550630" wp14:editId="105ECE40">
                      <wp:simplePos x="0" y="0"/>
                      <wp:positionH relativeFrom="margin">
                        <wp:posOffset>1905</wp:posOffset>
                      </wp:positionH>
                      <wp:positionV relativeFrom="paragraph">
                        <wp:posOffset>-983615</wp:posOffset>
                      </wp:positionV>
                      <wp:extent cx="3528695" cy="1400175"/>
                      <wp:effectExtent l="0" t="0" r="0" b="0"/>
                      <wp:wrapNone/>
                      <wp:docPr id="8" name="Text Box 8"/>
                      <wp:cNvGraphicFramePr/>
                      <a:graphic xmlns:a="http://schemas.openxmlformats.org/drawingml/2006/main">
                        <a:graphicData uri="http://schemas.microsoft.com/office/word/2010/wordprocessingShape">
                          <wps:wsp>
                            <wps:cNvSpPr txBox="1"/>
                            <wps:spPr>
                              <a:xfrm>
                                <a:off x="0" y="0"/>
                                <a:ext cx="3528695" cy="1400175"/>
                              </a:xfrm>
                              <a:prstGeom prst="rect">
                                <a:avLst/>
                              </a:prstGeom>
                              <a:noFill/>
                              <a:ln w="6350">
                                <a:noFill/>
                              </a:ln>
                            </wps:spPr>
                            <wps:txbx>
                              <w:txbxContent>
                                <w:p w14:paraId="7F0ECBCC" w14:textId="25D3EBC3" w:rsidR="008F5510" w:rsidRDefault="0034110F" w:rsidP="00BC1358">
                                  <w:pPr>
                                    <w:pStyle w:val="Title"/>
                                  </w:pPr>
                                  <w:r>
                                    <w:t>Raising a Concern</w:t>
                                  </w:r>
                                </w:p>
                                <w:p w14:paraId="6860254C" w14:textId="3943236E" w:rsidR="00D077E9" w:rsidRPr="00BC1358" w:rsidRDefault="008F5510" w:rsidP="008F5510">
                                  <w:r>
                                    <w:t xml:space="preserve"> </w:t>
                                  </w:r>
                                  <w:r w:rsidR="009F5D86">
                                    <w:t xml:space="preserve">Submission form for raising a concern about a BASRaT Registrant.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550630" id="_x0000_t202" coordsize="21600,21600" o:spt="202" path="m,l,21600r21600,l21600,xe">
                      <v:stroke joinstyle="miter"/>
                      <v:path gradientshapeok="t" o:connecttype="rect"/>
                    </v:shapetype>
                    <v:shape id="Text Box 8" o:spid="_x0000_s1026" type="#_x0000_t202" style="position:absolute;margin-left:.15pt;margin-top:-77.45pt;width:277.85pt;height:110.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HVGQIAAC0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" filled="f" stroked="f" strokeweight=".5pt">
                      <v:textbox>
                        <w:txbxContent>
                          <w:p w14:paraId="7F0ECBCC" w14:textId="25D3EBC3" w:rsidR="008F5510" w:rsidRDefault="0034110F" w:rsidP="00BC1358">
                            <w:pPr>
                              <w:pStyle w:val="Title"/>
                            </w:pPr>
                            <w:r>
                              <w:t>Raising a Concern</w:t>
                            </w:r>
                          </w:p>
                          <w:p w14:paraId="6860254C" w14:textId="3943236E" w:rsidR="00D077E9" w:rsidRPr="00BC1358" w:rsidRDefault="008F5510" w:rsidP="008F5510">
                            <w:r>
                              <w:t xml:space="preserve"> </w:t>
                            </w:r>
                            <w:r w:rsidR="009F5D86">
                              <w:t xml:space="preserve">Submission form for raising a concern about a BASRaT Registrant. </w:t>
                            </w:r>
                          </w:p>
                        </w:txbxContent>
                      </v:textbox>
                      <w10:wrap anchorx="margin"/>
                    </v:shape>
                  </w:pict>
                </mc:Fallback>
              </mc:AlternateContent>
            </w:r>
            <w:r>
              <w:rPr>
                <w:noProof/>
              </w:rPr>
              <mc:AlternateContent>
                <mc:Choice Requires="wps">
                  <w:drawing>
                    <wp:anchor distT="0" distB="0" distL="114300" distR="114300" simplePos="0" relativeHeight="251660287" behindDoc="1" locked="0" layoutInCell="1" allowOverlap="1" wp14:anchorId="2A5ADA13" wp14:editId="54F36BDB">
                      <wp:simplePos x="0" y="0"/>
                      <wp:positionH relativeFrom="margin">
                        <wp:posOffset>-179727</wp:posOffset>
                      </wp:positionH>
                      <wp:positionV relativeFrom="page">
                        <wp:posOffset>-1396474</wp:posOffset>
                      </wp:positionV>
                      <wp:extent cx="3938905" cy="8734096"/>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734096"/>
                              </a:xfrm>
                              <a:prstGeom prst="rect">
                                <a:avLst/>
                              </a:prstGeom>
                              <a:solidFill>
                                <a:schemeClr val="bg1">
                                  <a:alpha val="8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3622B" id="Rectangle 3" o:spid="_x0000_s1026" alt="white rectangle for text on cover" style="position:absolute;margin-left:-14.15pt;margin-top:-109.95pt;width:310.15pt;height:687.7pt;z-index:-25165619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" fillcolor="white [3212]" stroked="f" strokeweight="2pt">
                      <v:fill opacity="54998f"/>
                      <w10:wrap anchorx="margin" anchory="page"/>
                    </v:rect>
                  </w:pict>
                </mc:Fallback>
              </mc:AlternateContent>
            </w:r>
          </w:p>
        </w:tc>
      </w:tr>
      <w:tr w:rsidR="00D077E9" w14:paraId="10DE4793" w14:textId="77777777" w:rsidTr="00D077E9">
        <w:trPr>
          <w:trHeight w:val="2171"/>
        </w:trPr>
        <w:tc>
          <w:tcPr>
            <w:tcW w:w="5580" w:type="dxa"/>
            <w:tcBorders>
              <w:top w:val="nil"/>
              <w:left w:val="nil"/>
              <w:bottom w:val="nil"/>
              <w:right w:val="nil"/>
            </w:tcBorders>
          </w:tcPr>
          <w:p w14:paraId="3435D94E" w14:textId="00FDEDBA" w:rsidR="00D077E9" w:rsidRPr="00BC1358" w:rsidRDefault="00D077E9" w:rsidP="00BC1358"/>
        </w:tc>
      </w:tr>
    </w:tbl>
    <w:p w14:paraId="545AB6A8" w14:textId="77777777" w:rsidR="004A69AA" w:rsidRDefault="004A69AA" w:rsidP="00BC1358"/>
    <w:p w14:paraId="300E9638" w14:textId="77777777" w:rsidR="004A69AA" w:rsidRDefault="004A69AA" w:rsidP="004A69AA">
      <w:pPr>
        <w:spacing w:after="200"/>
      </w:pPr>
    </w:p>
    <w:p w14:paraId="7ECC368A" w14:textId="211A0776" w:rsidR="000B16BC" w:rsidRDefault="000B16BC" w:rsidP="009F5D86">
      <w:pPr>
        <w:spacing w:after="200"/>
      </w:pPr>
      <w:r>
        <w:rPr>
          <w:noProof/>
        </w:rPr>
        <mc:AlternateContent>
          <mc:Choice Requires="wps">
            <w:drawing>
              <wp:anchor distT="0" distB="0" distL="114300" distR="114300" simplePos="0" relativeHeight="251663360" behindDoc="0" locked="0" layoutInCell="1" allowOverlap="1" wp14:anchorId="766571DD" wp14:editId="12F3C393">
                <wp:simplePos x="0" y="0"/>
                <wp:positionH relativeFrom="margin">
                  <wp:align>left</wp:align>
                </wp:positionH>
                <wp:positionV relativeFrom="paragraph">
                  <wp:posOffset>6104190</wp:posOffset>
                </wp:positionV>
                <wp:extent cx="3200400" cy="1466193"/>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3200400" cy="1466193"/>
                        </a:xfrm>
                        <a:prstGeom prst="rect">
                          <a:avLst/>
                        </a:prstGeom>
                        <a:noFill/>
                        <a:ln w="6350">
                          <a:noFill/>
                        </a:ln>
                      </wps:spPr>
                      <wps:txbx>
                        <w:txbxContent>
                          <w:p w14:paraId="4D7C51D3" w14:textId="34F12C59" w:rsidR="00BC1358" w:rsidRDefault="00BC1358" w:rsidP="000B16BC">
                            <w:pPr>
                              <w:rPr>
                                <w:rFonts w:ascii="Arial" w:hAnsi="Arial" w:cs="Arial"/>
                                <w:color w:val="082A75" w:themeColor="text2"/>
                                <w:sz w:val="40"/>
                                <w:szCs w:val="40"/>
                              </w:rPr>
                            </w:pPr>
                            <w:bookmarkStart w:id="0" w:name="_Toc82679008"/>
                            <w:bookmarkStart w:id="1" w:name="_Toc82679056"/>
                            <w:r w:rsidRPr="000B16BC">
                              <w:rPr>
                                <w:rFonts w:ascii="Arial" w:hAnsi="Arial" w:cs="Arial"/>
                                <w:color w:val="082A75" w:themeColor="text2"/>
                                <w:sz w:val="40"/>
                                <w:szCs w:val="40"/>
                              </w:rPr>
                              <w:t>British Association of Sport Rehabilitators</w:t>
                            </w:r>
                            <w:bookmarkEnd w:id="0"/>
                            <w:bookmarkEnd w:id="1"/>
                            <w:r w:rsidRPr="000B16BC">
                              <w:rPr>
                                <w:rFonts w:ascii="Arial" w:hAnsi="Arial" w:cs="Arial"/>
                                <w:color w:val="082A75" w:themeColor="text2"/>
                                <w:sz w:val="40"/>
                                <w:szCs w:val="40"/>
                              </w:rPr>
                              <w:t xml:space="preserve"> </w:t>
                            </w:r>
                          </w:p>
                          <w:p w14:paraId="233F27AD" w14:textId="77777777" w:rsidR="000B16BC" w:rsidRPr="000B16BC" w:rsidRDefault="000B16BC" w:rsidP="000B16BC">
                            <w:pPr>
                              <w:rPr>
                                <w:rFonts w:ascii="Arial" w:hAnsi="Arial" w:cs="Arial"/>
                                <w:color w:val="082A75" w:themeColor="text2"/>
                                <w:sz w:val="40"/>
                                <w:szCs w:val="40"/>
                              </w:rPr>
                            </w:pPr>
                          </w:p>
                          <w:p w14:paraId="1F8BBAF3" w14:textId="0E9E3E3B" w:rsidR="00BC1358" w:rsidRPr="000B16BC" w:rsidRDefault="008F5510" w:rsidP="000B16BC">
                            <w:pPr>
                              <w:rPr>
                                <w:b/>
                                <w:bCs w:val="0"/>
                                <w:sz w:val="36"/>
                                <w:szCs w:val="32"/>
                              </w:rPr>
                            </w:pPr>
                            <w:r>
                              <w:rPr>
                                <w:b/>
                                <w:bCs w:val="0"/>
                                <w:sz w:val="36"/>
                                <w:szCs w:val="32"/>
                              </w:rPr>
                              <w:t>August 2022</w:t>
                            </w:r>
                          </w:p>
                          <w:p w14:paraId="2E0D0DEE" w14:textId="45DC2300" w:rsidR="000710B2" w:rsidRDefault="000710B2" w:rsidP="000710B2"/>
                          <w:p w14:paraId="2937920A" w14:textId="77777777" w:rsidR="000710B2" w:rsidRPr="000710B2" w:rsidRDefault="000710B2" w:rsidP="000710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6571DD" id="Text Box 7" o:spid="_x0000_s1027" type="#_x0000_t202" style="position:absolute;margin-left:0;margin-top:480.65pt;width:252pt;height:115.4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" filled="f" stroked="f" strokeweight=".5pt">
                <v:textbox>
                  <w:txbxContent>
                    <w:p w14:paraId="4D7C51D3" w14:textId="34F12C59" w:rsidR="00BC1358" w:rsidRDefault="00BC1358" w:rsidP="000B16BC">
                      <w:pPr>
                        <w:rPr>
                          <w:rFonts w:ascii="Arial" w:hAnsi="Arial" w:cs="Arial"/>
                          <w:color w:val="082A75" w:themeColor="text2"/>
                          <w:sz w:val="40"/>
                          <w:szCs w:val="40"/>
                        </w:rPr>
                      </w:pPr>
                      <w:bookmarkStart w:id="2" w:name="_Toc82679008"/>
                      <w:bookmarkStart w:id="3" w:name="_Toc82679056"/>
                      <w:r w:rsidRPr="000B16BC">
                        <w:rPr>
                          <w:rFonts w:ascii="Arial" w:hAnsi="Arial" w:cs="Arial"/>
                          <w:color w:val="082A75" w:themeColor="text2"/>
                          <w:sz w:val="40"/>
                          <w:szCs w:val="40"/>
                        </w:rPr>
                        <w:t>British Association of Sport Rehabilitators</w:t>
                      </w:r>
                      <w:bookmarkEnd w:id="2"/>
                      <w:bookmarkEnd w:id="3"/>
                      <w:r w:rsidRPr="000B16BC">
                        <w:rPr>
                          <w:rFonts w:ascii="Arial" w:hAnsi="Arial" w:cs="Arial"/>
                          <w:color w:val="082A75" w:themeColor="text2"/>
                          <w:sz w:val="40"/>
                          <w:szCs w:val="40"/>
                        </w:rPr>
                        <w:t xml:space="preserve"> </w:t>
                      </w:r>
                    </w:p>
                    <w:p w14:paraId="233F27AD" w14:textId="77777777" w:rsidR="000B16BC" w:rsidRPr="000B16BC" w:rsidRDefault="000B16BC" w:rsidP="000B16BC">
                      <w:pPr>
                        <w:rPr>
                          <w:rFonts w:ascii="Arial" w:hAnsi="Arial" w:cs="Arial"/>
                          <w:color w:val="082A75" w:themeColor="text2"/>
                          <w:sz w:val="40"/>
                          <w:szCs w:val="40"/>
                        </w:rPr>
                      </w:pPr>
                    </w:p>
                    <w:p w14:paraId="1F8BBAF3" w14:textId="0E9E3E3B" w:rsidR="00BC1358" w:rsidRPr="000B16BC" w:rsidRDefault="008F5510" w:rsidP="000B16BC">
                      <w:pPr>
                        <w:rPr>
                          <w:b/>
                          <w:bCs w:val="0"/>
                          <w:sz w:val="36"/>
                          <w:szCs w:val="32"/>
                        </w:rPr>
                      </w:pPr>
                      <w:r>
                        <w:rPr>
                          <w:b/>
                          <w:bCs w:val="0"/>
                          <w:sz w:val="36"/>
                          <w:szCs w:val="32"/>
                        </w:rPr>
                        <w:t>August 2022</w:t>
                      </w:r>
                    </w:p>
                    <w:p w14:paraId="2E0D0DEE" w14:textId="45DC2300" w:rsidR="000710B2" w:rsidRDefault="000710B2" w:rsidP="000710B2"/>
                    <w:p w14:paraId="2937920A" w14:textId="77777777" w:rsidR="000710B2" w:rsidRPr="000710B2" w:rsidRDefault="000710B2" w:rsidP="000710B2"/>
                  </w:txbxContent>
                </v:textbox>
                <w10:wrap anchorx="margin"/>
              </v:shape>
            </w:pict>
          </mc:Fallback>
        </mc:AlternateContent>
      </w:r>
      <w:r>
        <w:rPr>
          <w:noProof/>
        </w:rPr>
        <w:drawing>
          <wp:anchor distT="0" distB="0" distL="114300" distR="114300" simplePos="0" relativeHeight="251661312" behindDoc="1" locked="0" layoutInCell="1" allowOverlap="1" wp14:anchorId="1CA36B51" wp14:editId="232BF704">
            <wp:simplePos x="0" y="0"/>
            <wp:positionH relativeFrom="margin">
              <wp:align>right</wp:align>
            </wp:positionH>
            <wp:positionV relativeFrom="paragraph">
              <wp:posOffset>6219190</wp:posOffset>
            </wp:positionV>
            <wp:extent cx="2339340" cy="1295400"/>
            <wp:effectExtent l="0" t="0" r="3810" b="0"/>
            <wp:wrapTight wrapText="bothSides">
              <wp:wrapPolygon edited="0">
                <wp:start x="8971" y="0"/>
                <wp:lineTo x="0" y="953"/>
                <wp:lineTo x="0" y="3176"/>
                <wp:lineTo x="2990" y="5082"/>
                <wp:lineTo x="4573" y="10165"/>
                <wp:lineTo x="1407" y="15247"/>
                <wp:lineTo x="2814" y="20329"/>
                <wp:lineTo x="3694" y="21282"/>
                <wp:lineTo x="5805" y="21282"/>
                <wp:lineTo x="5980" y="21282"/>
                <wp:lineTo x="5277" y="20647"/>
                <wp:lineTo x="4397" y="20329"/>
                <wp:lineTo x="21459" y="16518"/>
                <wp:lineTo x="21459" y="10800"/>
                <wp:lineTo x="19876" y="10165"/>
                <wp:lineTo x="21459" y="5718"/>
                <wp:lineTo x="21459" y="4129"/>
                <wp:lineTo x="10026" y="0"/>
                <wp:lineTo x="8971" y="0"/>
              </wp:wrapPolygon>
            </wp:wrapTight>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0" cstate="print">
                      <a:duotone>
                        <a:schemeClr val="bg2">
                          <a:shade val="45000"/>
                          <a:satMod val="135000"/>
                        </a:schemeClr>
                        <a:prstClr val="white"/>
                      </a:duotone>
                      <a:extLst>
                        <a:ext uri="{BEBA8EAE-BF5A-486C-A8C5-ECC9F3942E4B}">
                          <a14:imgProps xmlns:a14="http://schemas.microsoft.com/office/drawing/2010/main">
                            <a14:imgLayer r:embed="rId11">
                              <a14:imgEffect>
                                <a14:saturation sat="184000"/>
                              </a14:imgEffect>
                            </a14:imgLayer>
                          </a14:imgProps>
                        </a:ext>
                        <a:ext uri="{28A0092B-C50C-407E-A947-70E740481C1C}">
                          <a14:useLocalDpi xmlns:a14="http://schemas.microsoft.com/office/drawing/2010/main" val="0"/>
                        </a:ext>
                      </a:extLst>
                    </a:blip>
                    <a:stretch>
                      <a:fillRect/>
                    </a:stretch>
                  </pic:blipFill>
                  <pic:spPr>
                    <a:xfrm>
                      <a:off x="0" y="0"/>
                      <a:ext cx="2339340" cy="1295400"/>
                    </a:xfrm>
                    <a:prstGeom prst="rect">
                      <a:avLst/>
                    </a:prstGeom>
                  </pic:spPr>
                </pic:pic>
              </a:graphicData>
            </a:graphic>
            <wp14:sizeRelH relativeFrom="page">
              <wp14:pctWidth>0</wp14:pctWidth>
            </wp14:sizeRelH>
            <wp14:sizeRelV relativeFrom="page">
              <wp14:pctHeight>0</wp14:pctHeight>
            </wp14:sizeRelV>
          </wp:anchor>
        </w:drawing>
      </w:r>
      <w:r w:rsidR="004A69AA">
        <w:rPr>
          <w:noProof/>
        </w:rPr>
        <mc:AlternateContent>
          <mc:Choice Requires="wps">
            <w:drawing>
              <wp:anchor distT="0" distB="0" distL="114300" distR="114300" simplePos="0" relativeHeight="251659264" behindDoc="1" locked="0" layoutInCell="1" allowOverlap="1" wp14:anchorId="3A1A1A02" wp14:editId="30969F9D">
                <wp:simplePos x="0" y="0"/>
                <wp:positionH relativeFrom="page">
                  <wp:align>left</wp:align>
                </wp:positionH>
                <wp:positionV relativeFrom="page">
                  <wp:posOffset>6881495</wp:posOffset>
                </wp:positionV>
                <wp:extent cx="7781925" cy="3362325"/>
                <wp:effectExtent l="0" t="0" r="9525" b="9525"/>
                <wp:wrapNone/>
                <wp:docPr id="2" name="Rectangle 2" descr="colored rectangle"/>
                <wp:cNvGraphicFramePr/>
                <a:graphic xmlns:a="http://schemas.openxmlformats.org/drawingml/2006/main">
                  <a:graphicData uri="http://schemas.microsoft.com/office/word/2010/wordprocessingShape">
                    <wps:wsp>
                      <wps:cNvSpPr/>
                      <wps:spPr>
                        <a:xfrm>
                          <a:off x="0" y="0"/>
                          <a:ext cx="7781925" cy="33623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087472" w14:textId="73BDB88E" w:rsidR="000710B2" w:rsidRDefault="000710B2" w:rsidP="000710B2">
                            <w:pPr>
                              <w:jc w:val="center"/>
                            </w:pPr>
                          </w:p>
                          <w:p w14:paraId="505E0AE2" w14:textId="042C41FA" w:rsidR="000710B2" w:rsidRDefault="000710B2" w:rsidP="000710B2">
                            <w:pPr>
                              <w:jc w:val="center"/>
                            </w:pPr>
                          </w:p>
                          <w:p w14:paraId="30EBD0AA" w14:textId="61B0D01D" w:rsidR="000710B2" w:rsidRDefault="000710B2" w:rsidP="000710B2">
                            <w:pPr>
                              <w:jc w:val="center"/>
                            </w:pPr>
                          </w:p>
                          <w:p w14:paraId="572CD7E1" w14:textId="6E62A96E" w:rsidR="000710B2" w:rsidRDefault="000710B2" w:rsidP="000710B2">
                            <w:pPr>
                              <w:jc w:val="center"/>
                            </w:pPr>
                          </w:p>
                          <w:p w14:paraId="5A0AC0DE" w14:textId="6995F1AB" w:rsidR="000710B2" w:rsidRDefault="000710B2" w:rsidP="000710B2">
                            <w:pPr>
                              <w:jc w:val="center"/>
                            </w:pPr>
                          </w:p>
                          <w:p w14:paraId="386511FA" w14:textId="186F6A08" w:rsidR="000710B2" w:rsidRDefault="000710B2" w:rsidP="000710B2">
                            <w:pPr>
                              <w:jc w:val="center"/>
                            </w:pPr>
                          </w:p>
                          <w:p w14:paraId="05436FF4" w14:textId="072A9C37" w:rsidR="000710B2" w:rsidRDefault="000710B2" w:rsidP="000710B2">
                            <w:pPr>
                              <w:jc w:val="center"/>
                            </w:pPr>
                          </w:p>
                          <w:p w14:paraId="08B7A2C8" w14:textId="07EC79FF" w:rsidR="000710B2" w:rsidRDefault="000710B2" w:rsidP="000710B2">
                            <w:pPr>
                              <w:jc w:val="center"/>
                            </w:pPr>
                          </w:p>
                          <w:p w14:paraId="1610ECFA" w14:textId="225FF549" w:rsidR="000710B2" w:rsidRDefault="000710B2" w:rsidP="000710B2">
                            <w:pPr>
                              <w:jc w:val="center"/>
                            </w:pPr>
                          </w:p>
                          <w:p w14:paraId="5651A96A" w14:textId="15DD34AE" w:rsidR="000710B2" w:rsidRDefault="000710B2" w:rsidP="000710B2">
                            <w:pPr>
                              <w:jc w:val="center"/>
                            </w:pPr>
                          </w:p>
                          <w:p w14:paraId="623AC3A3" w14:textId="0370288C" w:rsidR="000710B2" w:rsidRDefault="000710B2" w:rsidP="000710B2">
                            <w:pPr>
                              <w:jc w:val="center"/>
                            </w:pPr>
                          </w:p>
                          <w:p w14:paraId="00D03EA8" w14:textId="5000648F" w:rsidR="000710B2" w:rsidRDefault="000710B2" w:rsidP="000710B2">
                            <w:pPr>
                              <w:jc w:val="center"/>
                            </w:pPr>
                          </w:p>
                          <w:p w14:paraId="77627314" w14:textId="53EA57B5" w:rsidR="000710B2" w:rsidRDefault="000710B2" w:rsidP="000710B2">
                            <w:pPr>
                              <w:jc w:val="center"/>
                            </w:pPr>
                          </w:p>
                          <w:p w14:paraId="60339EEE" w14:textId="2E561C82" w:rsidR="000710B2" w:rsidRDefault="000710B2" w:rsidP="000710B2">
                            <w:pPr>
                              <w:jc w:val="center"/>
                            </w:pPr>
                          </w:p>
                          <w:p w14:paraId="38906558" w14:textId="168CAAB3" w:rsidR="004A69AA" w:rsidRDefault="004A69AA" w:rsidP="000710B2">
                            <w:pPr>
                              <w:jc w:val="center"/>
                            </w:pPr>
                          </w:p>
                          <w:p w14:paraId="2D7D64AD" w14:textId="3E8C1DE9" w:rsidR="004A69AA" w:rsidRDefault="004A69AA" w:rsidP="000710B2">
                            <w:pPr>
                              <w:jc w:val="center"/>
                            </w:pPr>
                          </w:p>
                          <w:p w14:paraId="20643E0D" w14:textId="77777777" w:rsidR="004A69AA" w:rsidRDefault="004A69AA" w:rsidP="000710B2">
                            <w:pPr>
                              <w:jc w:val="center"/>
                            </w:pPr>
                          </w:p>
                          <w:p w14:paraId="3A658521" w14:textId="63B11E8C" w:rsidR="000710B2" w:rsidRDefault="000710B2" w:rsidP="000710B2">
                            <w:pPr>
                              <w:jc w:val="center"/>
                            </w:pPr>
                          </w:p>
                          <w:p w14:paraId="1CEDDFB7" w14:textId="6CAC36CF" w:rsidR="000710B2" w:rsidRDefault="000710B2" w:rsidP="000710B2">
                            <w:pPr>
                              <w:jc w:val="center"/>
                            </w:pPr>
                          </w:p>
                          <w:p w14:paraId="25BFA068" w14:textId="43797D56" w:rsidR="000710B2" w:rsidRDefault="000710B2" w:rsidP="000710B2">
                            <w:pPr>
                              <w:jc w:val="center"/>
                            </w:pPr>
                          </w:p>
                          <w:p w14:paraId="26CA37FE" w14:textId="36D2C665" w:rsidR="000710B2" w:rsidRDefault="000710B2" w:rsidP="000710B2">
                            <w:pPr>
                              <w:jc w:val="center"/>
                            </w:pPr>
                          </w:p>
                          <w:p w14:paraId="4F11D03B" w14:textId="796E4278" w:rsidR="000710B2" w:rsidRDefault="000710B2" w:rsidP="000710B2">
                            <w:pPr>
                              <w:jc w:val="center"/>
                            </w:pPr>
                          </w:p>
                          <w:p w14:paraId="15F8EA09" w14:textId="77777777" w:rsidR="000710B2" w:rsidRDefault="000710B2" w:rsidP="000710B2">
                            <w:pPr>
                              <w:jc w:val="center"/>
                            </w:pPr>
                          </w:p>
                          <w:p w14:paraId="059776F7" w14:textId="1EBB9E20" w:rsidR="000710B2" w:rsidRDefault="000710B2" w:rsidP="000710B2">
                            <w:pPr>
                              <w:jc w:val="center"/>
                            </w:pPr>
                          </w:p>
                          <w:p w14:paraId="1EADF48A" w14:textId="128B0D7B" w:rsidR="000710B2" w:rsidRDefault="000710B2" w:rsidP="000710B2">
                            <w:pPr>
                              <w:jc w:val="center"/>
                            </w:pPr>
                          </w:p>
                          <w:p w14:paraId="7B90D5C3" w14:textId="7E658EE0" w:rsidR="000710B2" w:rsidRDefault="000710B2" w:rsidP="000710B2">
                            <w:pPr>
                              <w:jc w:val="center"/>
                            </w:pPr>
                          </w:p>
                          <w:p w14:paraId="19271D17" w14:textId="0C93BC9F" w:rsidR="000710B2" w:rsidRDefault="000710B2" w:rsidP="000710B2">
                            <w:pPr>
                              <w:jc w:val="center"/>
                            </w:pPr>
                          </w:p>
                          <w:p w14:paraId="1AB7DB42" w14:textId="1A632EFF" w:rsidR="000710B2" w:rsidRDefault="000710B2" w:rsidP="000710B2">
                            <w:pPr>
                              <w:jc w:val="center"/>
                            </w:pPr>
                          </w:p>
                          <w:p w14:paraId="6A0EB311" w14:textId="50F8897D" w:rsidR="000710B2" w:rsidRDefault="000710B2" w:rsidP="000710B2">
                            <w:pPr>
                              <w:jc w:val="center"/>
                            </w:pPr>
                          </w:p>
                          <w:p w14:paraId="69BF52FB" w14:textId="6BDF4777" w:rsidR="000710B2" w:rsidRDefault="000710B2" w:rsidP="000710B2">
                            <w:pPr>
                              <w:jc w:val="center"/>
                            </w:pPr>
                          </w:p>
                          <w:p w14:paraId="6FC589BA" w14:textId="08419B2F" w:rsidR="000710B2" w:rsidRDefault="000710B2" w:rsidP="000710B2">
                            <w:pPr>
                              <w:jc w:val="center"/>
                            </w:pPr>
                          </w:p>
                          <w:p w14:paraId="57EB223B" w14:textId="728D0833" w:rsidR="000710B2" w:rsidRDefault="000710B2" w:rsidP="000710B2">
                            <w:pPr>
                              <w:jc w:val="center"/>
                            </w:pPr>
                          </w:p>
                          <w:p w14:paraId="27807368" w14:textId="05D81F65" w:rsidR="000710B2" w:rsidRDefault="000710B2" w:rsidP="000710B2">
                            <w:pPr>
                              <w:jc w:val="center"/>
                            </w:pPr>
                          </w:p>
                          <w:p w14:paraId="4F392B86" w14:textId="5F47989B" w:rsidR="000710B2" w:rsidRDefault="000710B2" w:rsidP="000710B2">
                            <w:pPr>
                              <w:jc w:val="center"/>
                            </w:pPr>
                          </w:p>
                          <w:p w14:paraId="58B665D9" w14:textId="686E131E" w:rsidR="000710B2" w:rsidRDefault="000710B2" w:rsidP="000710B2">
                            <w:pPr>
                              <w:jc w:val="center"/>
                            </w:pPr>
                          </w:p>
                          <w:p w14:paraId="61E04535" w14:textId="73CBDDE3" w:rsidR="000710B2" w:rsidRDefault="000710B2" w:rsidP="000710B2">
                            <w:pPr>
                              <w:jc w:val="center"/>
                            </w:pPr>
                          </w:p>
                          <w:p w14:paraId="6F0C5349" w14:textId="46E4013E" w:rsidR="000710B2" w:rsidRDefault="000710B2" w:rsidP="000710B2">
                            <w:pPr>
                              <w:jc w:val="center"/>
                            </w:pPr>
                          </w:p>
                          <w:p w14:paraId="34108CC1" w14:textId="79F48ACC" w:rsidR="000710B2" w:rsidRDefault="000710B2" w:rsidP="000710B2">
                            <w:pPr>
                              <w:jc w:val="center"/>
                            </w:pPr>
                          </w:p>
                          <w:p w14:paraId="357DA746" w14:textId="30870950" w:rsidR="000710B2" w:rsidRDefault="000710B2" w:rsidP="000710B2">
                            <w:pPr>
                              <w:jc w:val="center"/>
                            </w:pPr>
                          </w:p>
                          <w:p w14:paraId="477D1695" w14:textId="24D827C6" w:rsidR="000710B2" w:rsidRDefault="000710B2" w:rsidP="000710B2">
                            <w:pPr>
                              <w:jc w:val="center"/>
                            </w:pPr>
                          </w:p>
                          <w:p w14:paraId="137AA203" w14:textId="62A600B7" w:rsidR="000710B2" w:rsidRDefault="000710B2" w:rsidP="000710B2">
                            <w:pPr>
                              <w:jc w:val="center"/>
                            </w:pPr>
                          </w:p>
                          <w:p w14:paraId="15764C18" w14:textId="7651DF80" w:rsidR="000710B2" w:rsidRDefault="000710B2" w:rsidP="000710B2">
                            <w:pPr>
                              <w:jc w:val="center"/>
                            </w:pPr>
                          </w:p>
                          <w:p w14:paraId="3DF826D7" w14:textId="73F6CAF6" w:rsidR="000710B2" w:rsidRDefault="000710B2" w:rsidP="000710B2">
                            <w:pPr>
                              <w:jc w:val="center"/>
                            </w:pPr>
                          </w:p>
                          <w:p w14:paraId="5DD53CCC" w14:textId="588A3AA5" w:rsidR="000710B2" w:rsidRDefault="000710B2" w:rsidP="000710B2">
                            <w:pPr>
                              <w:jc w:val="center"/>
                            </w:pPr>
                          </w:p>
                          <w:p w14:paraId="49F8B24B" w14:textId="64DCC5BB" w:rsidR="000710B2" w:rsidRDefault="000710B2" w:rsidP="000710B2">
                            <w:pPr>
                              <w:jc w:val="center"/>
                            </w:pPr>
                          </w:p>
                          <w:p w14:paraId="049A72A6" w14:textId="342D0A5F" w:rsidR="000710B2" w:rsidRDefault="000710B2" w:rsidP="000710B2">
                            <w:pPr>
                              <w:jc w:val="center"/>
                            </w:pPr>
                          </w:p>
                          <w:p w14:paraId="3EF39D9A" w14:textId="22F1F48A" w:rsidR="000710B2" w:rsidRDefault="000710B2" w:rsidP="000710B2">
                            <w:pPr>
                              <w:jc w:val="center"/>
                            </w:pPr>
                          </w:p>
                          <w:p w14:paraId="373F1292" w14:textId="09B84CF9" w:rsidR="000710B2" w:rsidRDefault="000710B2" w:rsidP="000710B2">
                            <w:pPr>
                              <w:jc w:val="center"/>
                            </w:pPr>
                          </w:p>
                          <w:p w14:paraId="7E6DAF70" w14:textId="50F06ABA" w:rsidR="000710B2" w:rsidRDefault="000710B2" w:rsidP="000710B2">
                            <w:pPr>
                              <w:jc w:val="center"/>
                            </w:pPr>
                          </w:p>
                          <w:p w14:paraId="323B31F8" w14:textId="23F8CD1D" w:rsidR="000710B2" w:rsidRDefault="000710B2" w:rsidP="000710B2">
                            <w:pPr>
                              <w:jc w:val="center"/>
                            </w:pPr>
                          </w:p>
                          <w:p w14:paraId="1AE19918" w14:textId="77777777" w:rsidR="000710B2" w:rsidRDefault="000710B2" w:rsidP="000710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A1A02" id="Rectangle 2" o:spid="_x0000_s1028" alt="colored rectangle" style="position:absolute;margin-left:0;margin-top:541.85pt;width:612.75pt;height:264.7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" fillcolor="#082a75 [3215]" stroked="f" strokeweight="2pt">
                <v:textbox>
                  <w:txbxContent>
                    <w:p w14:paraId="40087472" w14:textId="73BDB88E" w:rsidR="000710B2" w:rsidRDefault="000710B2" w:rsidP="000710B2">
                      <w:pPr>
                        <w:jc w:val="center"/>
                      </w:pPr>
                    </w:p>
                    <w:p w14:paraId="505E0AE2" w14:textId="042C41FA" w:rsidR="000710B2" w:rsidRDefault="000710B2" w:rsidP="000710B2">
                      <w:pPr>
                        <w:jc w:val="center"/>
                      </w:pPr>
                    </w:p>
                    <w:p w14:paraId="30EBD0AA" w14:textId="61B0D01D" w:rsidR="000710B2" w:rsidRDefault="000710B2" w:rsidP="000710B2">
                      <w:pPr>
                        <w:jc w:val="center"/>
                      </w:pPr>
                    </w:p>
                    <w:p w14:paraId="572CD7E1" w14:textId="6E62A96E" w:rsidR="000710B2" w:rsidRDefault="000710B2" w:rsidP="000710B2">
                      <w:pPr>
                        <w:jc w:val="center"/>
                      </w:pPr>
                    </w:p>
                    <w:p w14:paraId="5A0AC0DE" w14:textId="6995F1AB" w:rsidR="000710B2" w:rsidRDefault="000710B2" w:rsidP="000710B2">
                      <w:pPr>
                        <w:jc w:val="center"/>
                      </w:pPr>
                    </w:p>
                    <w:p w14:paraId="386511FA" w14:textId="186F6A08" w:rsidR="000710B2" w:rsidRDefault="000710B2" w:rsidP="000710B2">
                      <w:pPr>
                        <w:jc w:val="center"/>
                      </w:pPr>
                    </w:p>
                    <w:p w14:paraId="05436FF4" w14:textId="072A9C37" w:rsidR="000710B2" w:rsidRDefault="000710B2" w:rsidP="000710B2">
                      <w:pPr>
                        <w:jc w:val="center"/>
                      </w:pPr>
                    </w:p>
                    <w:p w14:paraId="08B7A2C8" w14:textId="07EC79FF" w:rsidR="000710B2" w:rsidRDefault="000710B2" w:rsidP="000710B2">
                      <w:pPr>
                        <w:jc w:val="center"/>
                      </w:pPr>
                    </w:p>
                    <w:p w14:paraId="1610ECFA" w14:textId="225FF549" w:rsidR="000710B2" w:rsidRDefault="000710B2" w:rsidP="000710B2">
                      <w:pPr>
                        <w:jc w:val="center"/>
                      </w:pPr>
                    </w:p>
                    <w:p w14:paraId="5651A96A" w14:textId="15DD34AE" w:rsidR="000710B2" w:rsidRDefault="000710B2" w:rsidP="000710B2">
                      <w:pPr>
                        <w:jc w:val="center"/>
                      </w:pPr>
                    </w:p>
                    <w:p w14:paraId="623AC3A3" w14:textId="0370288C" w:rsidR="000710B2" w:rsidRDefault="000710B2" w:rsidP="000710B2">
                      <w:pPr>
                        <w:jc w:val="center"/>
                      </w:pPr>
                    </w:p>
                    <w:p w14:paraId="00D03EA8" w14:textId="5000648F" w:rsidR="000710B2" w:rsidRDefault="000710B2" w:rsidP="000710B2">
                      <w:pPr>
                        <w:jc w:val="center"/>
                      </w:pPr>
                    </w:p>
                    <w:p w14:paraId="77627314" w14:textId="53EA57B5" w:rsidR="000710B2" w:rsidRDefault="000710B2" w:rsidP="000710B2">
                      <w:pPr>
                        <w:jc w:val="center"/>
                      </w:pPr>
                    </w:p>
                    <w:p w14:paraId="60339EEE" w14:textId="2E561C82" w:rsidR="000710B2" w:rsidRDefault="000710B2" w:rsidP="000710B2">
                      <w:pPr>
                        <w:jc w:val="center"/>
                      </w:pPr>
                    </w:p>
                    <w:p w14:paraId="38906558" w14:textId="168CAAB3" w:rsidR="004A69AA" w:rsidRDefault="004A69AA" w:rsidP="000710B2">
                      <w:pPr>
                        <w:jc w:val="center"/>
                      </w:pPr>
                    </w:p>
                    <w:p w14:paraId="2D7D64AD" w14:textId="3E8C1DE9" w:rsidR="004A69AA" w:rsidRDefault="004A69AA" w:rsidP="000710B2">
                      <w:pPr>
                        <w:jc w:val="center"/>
                      </w:pPr>
                    </w:p>
                    <w:p w14:paraId="20643E0D" w14:textId="77777777" w:rsidR="004A69AA" w:rsidRDefault="004A69AA" w:rsidP="000710B2">
                      <w:pPr>
                        <w:jc w:val="center"/>
                      </w:pPr>
                    </w:p>
                    <w:p w14:paraId="3A658521" w14:textId="63B11E8C" w:rsidR="000710B2" w:rsidRDefault="000710B2" w:rsidP="000710B2">
                      <w:pPr>
                        <w:jc w:val="center"/>
                      </w:pPr>
                    </w:p>
                    <w:p w14:paraId="1CEDDFB7" w14:textId="6CAC36CF" w:rsidR="000710B2" w:rsidRDefault="000710B2" w:rsidP="000710B2">
                      <w:pPr>
                        <w:jc w:val="center"/>
                      </w:pPr>
                    </w:p>
                    <w:p w14:paraId="25BFA068" w14:textId="43797D56" w:rsidR="000710B2" w:rsidRDefault="000710B2" w:rsidP="000710B2">
                      <w:pPr>
                        <w:jc w:val="center"/>
                      </w:pPr>
                    </w:p>
                    <w:p w14:paraId="26CA37FE" w14:textId="36D2C665" w:rsidR="000710B2" w:rsidRDefault="000710B2" w:rsidP="000710B2">
                      <w:pPr>
                        <w:jc w:val="center"/>
                      </w:pPr>
                    </w:p>
                    <w:p w14:paraId="4F11D03B" w14:textId="796E4278" w:rsidR="000710B2" w:rsidRDefault="000710B2" w:rsidP="000710B2">
                      <w:pPr>
                        <w:jc w:val="center"/>
                      </w:pPr>
                    </w:p>
                    <w:p w14:paraId="15F8EA09" w14:textId="77777777" w:rsidR="000710B2" w:rsidRDefault="000710B2" w:rsidP="000710B2">
                      <w:pPr>
                        <w:jc w:val="center"/>
                      </w:pPr>
                    </w:p>
                    <w:p w14:paraId="059776F7" w14:textId="1EBB9E20" w:rsidR="000710B2" w:rsidRDefault="000710B2" w:rsidP="000710B2">
                      <w:pPr>
                        <w:jc w:val="center"/>
                      </w:pPr>
                    </w:p>
                    <w:p w14:paraId="1EADF48A" w14:textId="128B0D7B" w:rsidR="000710B2" w:rsidRDefault="000710B2" w:rsidP="000710B2">
                      <w:pPr>
                        <w:jc w:val="center"/>
                      </w:pPr>
                    </w:p>
                    <w:p w14:paraId="7B90D5C3" w14:textId="7E658EE0" w:rsidR="000710B2" w:rsidRDefault="000710B2" w:rsidP="000710B2">
                      <w:pPr>
                        <w:jc w:val="center"/>
                      </w:pPr>
                    </w:p>
                    <w:p w14:paraId="19271D17" w14:textId="0C93BC9F" w:rsidR="000710B2" w:rsidRDefault="000710B2" w:rsidP="000710B2">
                      <w:pPr>
                        <w:jc w:val="center"/>
                      </w:pPr>
                    </w:p>
                    <w:p w14:paraId="1AB7DB42" w14:textId="1A632EFF" w:rsidR="000710B2" w:rsidRDefault="000710B2" w:rsidP="000710B2">
                      <w:pPr>
                        <w:jc w:val="center"/>
                      </w:pPr>
                    </w:p>
                    <w:p w14:paraId="6A0EB311" w14:textId="50F8897D" w:rsidR="000710B2" w:rsidRDefault="000710B2" w:rsidP="000710B2">
                      <w:pPr>
                        <w:jc w:val="center"/>
                      </w:pPr>
                    </w:p>
                    <w:p w14:paraId="69BF52FB" w14:textId="6BDF4777" w:rsidR="000710B2" w:rsidRDefault="000710B2" w:rsidP="000710B2">
                      <w:pPr>
                        <w:jc w:val="center"/>
                      </w:pPr>
                    </w:p>
                    <w:p w14:paraId="6FC589BA" w14:textId="08419B2F" w:rsidR="000710B2" w:rsidRDefault="000710B2" w:rsidP="000710B2">
                      <w:pPr>
                        <w:jc w:val="center"/>
                      </w:pPr>
                    </w:p>
                    <w:p w14:paraId="57EB223B" w14:textId="728D0833" w:rsidR="000710B2" w:rsidRDefault="000710B2" w:rsidP="000710B2">
                      <w:pPr>
                        <w:jc w:val="center"/>
                      </w:pPr>
                    </w:p>
                    <w:p w14:paraId="27807368" w14:textId="05D81F65" w:rsidR="000710B2" w:rsidRDefault="000710B2" w:rsidP="000710B2">
                      <w:pPr>
                        <w:jc w:val="center"/>
                      </w:pPr>
                    </w:p>
                    <w:p w14:paraId="4F392B86" w14:textId="5F47989B" w:rsidR="000710B2" w:rsidRDefault="000710B2" w:rsidP="000710B2">
                      <w:pPr>
                        <w:jc w:val="center"/>
                      </w:pPr>
                    </w:p>
                    <w:p w14:paraId="58B665D9" w14:textId="686E131E" w:rsidR="000710B2" w:rsidRDefault="000710B2" w:rsidP="000710B2">
                      <w:pPr>
                        <w:jc w:val="center"/>
                      </w:pPr>
                    </w:p>
                    <w:p w14:paraId="61E04535" w14:textId="73CBDDE3" w:rsidR="000710B2" w:rsidRDefault="000710B2" w:rsidP="000710B2">
                      <w:pPr>
                        <w:jc w:val="center"/>
                      </w:pPr>
                    </w:p>
                    <w:p w14:paraId="6F0C5349" w14:textId="46E4013E" w:rsidR="000710B2" w:rsidRDefault="000710B2" w:rsidP="000710B2">
                      <w:pPr>
                        <w:jc w:val="center"/>
                      </w:pPr>
                    </w:p>
                    <w:p w14:paraId="34108CC1" w14:textId="79F48ACC" w:rsidR="000710B2" w:rsidRDefault="000710B2" w:rsidP="000710B2">
                      <w:pPr>
                        <w:jc w:val="center"/>
                      </w:pPr>
                    </w:p>
                    <w:p w14:paraId="357DA746" w14:textId="30870950" w:rsidR="000710B2" w:rsidRDefault="000710B2" w:rsidP="000710B2">
                      <w:pPr>
                        <w:jc w:val="center"/>
                      </w:pPr>
                    </w:p>
                    <w:p w14:paraId="477D1695" w14:textId="24D827C6" w:rsidR="000710B2" w:rsidRDefault="000710B2" w:rsidP="000710B2">
                      <w:pPr>
                        <w:jc w:val="center"/>
                      </w:pPr>
                    </w:p>
                    <w:p w14:paraId="137AA203" w14:textId="62A600B7" w:rsidR="000710B2" w:rsidRDefault="000710B2" w:rsidP="000710B2">
                      <w:pPr>
                        <w:jc w:val="center"/>
                      </w:pPr>
                    </w:p>
                    <w:p w14:paraId="15764C18" w14:textId="7651DF80" w:rsidR="000710B2" w:rsidRDefault="000710B2" w:rsidP="000710B2">
                      <w:pPr>
                        <w:jc w:val="center"/>
                      </w:pPr>
                    </w:p>
                    <w:p w14:paraId="3DF826D7" w14:textId="73F6CAF6" w:rsidR="000710B2" w:rsidRDefault="000710B2" w:rsidP="000710B2">
                      <w:pPr>
                        <w:jc w:val="center"/>
                      </w:pPr>
                    </w:p>
                    <w:p w14:paraId="5DD53CCC" w14:textId="588A3AA5" w:rsidR="000710B2" w:rsidRDefault="000710B2" w:rsidP="000710B2">
                      <w:pPr>
                        <w:jc w:val="center"/>
                      </w:pPr>
                    </w:p>
                    <w:p w14:paraId="49F8B24B" w14:textId="64DCC5BB" w:rsidR="000710B2" w:rsidRDefault="000710B2" w:rsidP="000710B2">
                      <w:pPr>
                        <w:jc w:val="center"/>
                      </w:pPr>
                    </w:p>
                    <w:p w14:paraId="049A72A6" w14:textId="342D0A5F" w:rsidR="000710B2" w:rsidRDefault="000710B2" w:rsidP="000710B2">
                      <w:pPr>
                        <w:jc w:val="center"/>
                      </w:pPr>
                    </w:p>
                    <w:p w14:paraId="3EF39D9A" w14:textId="22F1F48A" w:rsidR="000710B2" w:rsidRDefault="000710B2" w:rsidP="000710B2">
                      <w:pPr>
                        <w:jc w:val="center"/>
                      </w:pPr>
                    </w:p>
                    <w:p w14:paraId="373F1292" w14:textId="09B84CF9" w:rsidR="000710B2" w:rsidRDefault="000710B2" w:rsidP="000710B2">
                      <w:pPr>
                        <w:jc w:val="center"/>
                      </w:pPr>
                    </w:p>
                    <w:p w14:paraId="7E6DAF70" w14:textId="50F06ABA" w:rsidR="000710B2" w:rsidRDefault="000710B2" w:rsidP="000710B2">
                      <w:pPr>
                        <w:jc w:val="center"/>
                      </w:pPr>
                    </w:p>
                    <w:p w14:paraId="323B31F8" w14:textId="23F8CD1D" w:rsidR="000710B2" w:rsidRDefault="000710B2" w:rsidP="000710B2">
                      <w:pPr>
                        <w:jc w:val="center"/>
                      </w:pPr>
                    </w:p>
                    <w:p w14:paraId="1AE19918" w14:textId="77777777" w:rsidR="000710B2" w:rsidRDefault="000710B2" w:rsidP="000710B2">
                      <w:pPr>
                        <w:jc w:val="center"/>
                      </w:pPr>
                    </w:p>
                  </w:txbxContent>
                </v:textbox>
                <w10:wrap anchorx="page" anchory="page"/>
              </v:rect>
            </w:pict>
          </mc:Fallback>
        </mc:AlternateContent>
      </w:r>
      <w:r w:rsidR="004A69AA">
        <w:br w:type="page"/>
      </w:r>
    </w:p>
    <w:p w14:paraId="629A4264" w14:textId="31D772A8" w:rsidR="00FD4F4D" w:rsidRPr="009F5D86" w:rsidRDefault="005D6D08" w:rsidP="009F5D86">
      <w:pPr>
        <w:pStyle w:val="Heading1"/>
      </w:pPr>
      <w:bookmarkStart w:id="4" w:name="_Toc114751971"/>
      <w:r>
        <w:lastRenderedPageBreak/>
        <w:t>Raising a Concern</w:t>
      </w:r>
      <w:bookmarkEnd w:id="4"/>
      <w:r>
        <w:t xml:space="preserve"> </w:t>
      </w:r>
    </w:p>
    <w:p w14:paraId="490F61C6" w14:textId="452E5A78" w:rsidR="005D6D08" w:rsidRDefault="005D6D08" w:rsidP="005D6D08">
      <w:r>
        <w:t xml:space="preserve">Please use this document to raise a concern regarding a registrant of BASRaT. A registrant includes the following membership categories: </w:t>
      </w:r>
    </w:p>
    <w:p w14:paraId="526B56D7" w14:textId="77777777" w:rsidR="005D6D08" w:rsidRDefault="005D6D08" w:rsidP="005D6D08">
      <w:pPr>
        <w:pStyle w:val="ListParagraph"/>
        <w:numPr>
          <w:ilvl w:val="0"/>
          <w:numId w:val="13"/>
        </w:numPr>
      </w:pPr>
      <w:r>
        <w:t xml:space="preserve">Graduate </w:t>
      </w:r>
    </w:p>
    <w:p w14:paraId="39F502DA" w14:textId="77777777" w:rsidR="005D6D08" w:rsidRDefault="005D6D08" w:rsidP="005D6D08">
      <w:pPr>
        <w:pStyle w:val="ListParagraph"/>
        <w:numPr>
          <w:ilvl w:val="0"/>
          <w:numId w:val="13"/>
        </w:numPr>
      </w:pPr>
      <w:r>
        <w:t xml:space="preserve">Allied Health Professional </w:t>
      </w:r>
    </w:p>
    <w:p w14:paraId="1F05A43F" w14:textId="60B78807" w:rsidR="005D6D08" w:rsidRDefault="00994BD5" w:rsidP="005D6D08">
      <w:r w:rsidRPr="00994BD5">
        <w:t>Please note that AHP Registrants of BASRaT will also be on a statutory register (e.g., Health and Care Professions Council) and your concerns should be raised with the statutory register in the first instance.</w:t>
      </w:r>
    </w:p>
    <w:p w14:paraId="7BEA5EB7" w14:textId="77777777" w:rsidR="00994BD5" w:rsidRDefault="00994BD5" w:rsidP="005D6D08"/>
    <w:p w14:paraId="097BB0DB" w14:textId="386C667E" w:rsidR="005D6D08" w:rsidRDefault="005D6D08" w:rsidP="005D6D08">
      <w:r>
        <w:t xml:space="preserve">Before completing this document, you may want to check the type of membership held by the individual concerned (Register Check) - </w:t>
      </w:r>
      <w:hyperlink r:id="rId12" w:history="1">
        <w:r w:rsidRPr="003B4D14">
          <w:rPr>
            <w:rStyle w:val="Hyperlink"/>
          </w:rPr>
          <w:t>http://www.basrat.org/membercheck</w:t>
        </w:r>
      </w:hyperlink>
      <w:r>
        <w:t xml:space="preserve"> </w:t>
      </w:r>
    </w:p>
    <w:p w14:paraId="1653A630" w14:textId="77777777" w:rsidR="005D6D08" w:rsidRDefault="005D6D08" w:rsidP="005D6D08"/>
    <w:p w14:paraId="20563AC4" w14:textId="041D3143" w:rsidR="005D6D08" w:rsidRDefault="005D6D08" w:rsidP="005D6D08">
      <w:r>
        <w:t xml:space="preserve">You may also wish to check BASRaT’s definitions of fitness to practise via </w:t>
      </w:r>
      <w:hyperlink r:id="rId13" w:history="1">
        <w:r w:rsidRPr="003B4D14">
          <w:rPr>
            <w:rStyle w:val="Hyperlink"/>
          </w:rPr>
          <w:t>https://basrat.org/member/fitnesstopractise</w:t>
        </w:r>
      </w:hyperlink>
      <w:r>
        <w:t xml:space="preserve"> </w:t>
      </w:r>
    </w:p>
    <w:p w14:paraId="0ED9C842" w14:textId="77777777" w:rsidR="005D6D08" w:rsidRDefault="005D6D08" w:rsidP="005D6D08"/>
    <w:p w14:paraId="218C3188" w14:textId="325AAA39" w:rsidR="005D6D08" w:rsidRDefault="005D6D08" w:rsidP="005D6D08">
      <w:r>
        <w:t>The aim of this document is to provide BASRaT with:</w:t>
      </w:r>
    </w:p>
    <w:p w14:paraId="4369E101" w14:textId="77777777" w:rsidR="005D6D08" w:rsidRDefault="005D6D08" w:rsidP="005D6D08">
      <w:pPr>
        <w:pStyle w:val="ListParagraph"/>
        <w:numPr>
          <w:ilvl w:val="0"/>
          <w:numId w:val="14"/>
        </w:numPr>
      </w:pPr>
      <w:r>
        <w:t>Basic information about yourself and the person you wish to raise a concern about</w:t>
      </w:r>
    </w:p>
    <w:p w14:paraId="4E6CF636" w14:textId="77777777" w:rsidR="005D6D08" w:rsidRDefault="005D6D08" w:rsidP="005D6D08">
      <w:pPr>
        <w:pStyle w:val="ListParagraph"/>
        <w:numPr>
          <w:ilvl w:val="0"/>
          <w:numId w:val="14"/>
        </w:numPr>
      </w:pPr>
      <w:r>
        <w:t>Details of the concern</w:t>
      </w:r>
    </w:p>
    <w:p w14:paraId="7A9FA2B7" w14:textId="1E519A2B" w:rsidR="005D6D08" w:rsidRDefault="005D6D08" w:rsidP="005D6D08">
      <w:pPr>
        <w:pStyle w:val="ListParagraph"/>
        <w:numPr>
          <w:ilvl w:val="0"/>
          <w:numId w:val="14"/>
        </w:numPr>
      </w:pPr>
      <w:r>
        <w:t>Desirable outcomes</w:t>
      </w:r>
    </w:p>
    <w:p w14:paraId="3B941EAA" w14:textId="547AAFF3" w:rsidR="005D6D08" w:rsidRDefault="005D6D08" w:rsidP="005D6D08"/>
    <w:p w14:paraId="043BA78F" w14:textId="77777777" w:rsidR="0048468A" w:rsidRDefault="005D6D08" w:rsidP="005D6D08">
      <w:pPr>
        <w:rPr>
          <w:b/>
          <w:bCs w:val="0"/>
          <w:sz w:val="28"/>
          <w:szCs w:val="24"/>
        </w:rPr>
      </w:pPr>
      <w:r w:rsidRPr="0048468A">
        <w:rPr>
          <w:b/>
          <w:bCs w:val="0"/>
          <w:sz w:val="28"/>
          <w:szCs w:val="24"/>
        </w:rPr>
        <w:t>Your Contact Details</w:t>
      </w:r>
    </w:p>
    <w:p w14:paraId="01BCEF82" w14:textId="1C5BAE55" w:rsidR="005D6D08" w:rsidRPr="0048468A" w:rsidRDefault="005D6D08" w:rsidP="005D6D08">
      <w:pPr>
        <w:rPr>
          <w:b/>
          <w:bCs w:val="0"/>
          <w:sz w:val="28"/>
          <w:szCs w:val="24"/>
        </w:rPr>
      </w:pPr>
      <w:r w:rsidRPr="0048468A">
        <w:rPr>
          <w:b/>
          <w:bCs w:val="0"/>
          <w:sz w:val="28"/>
          <w:szCs w:val="24"/>
        </w:rPr>
        <w:t xml:space="preserve"> </w:t>
      </w:r>
    </w:p>
    <w:tbl>
      <w:tblPr>
        <w:tblStyle w:val="TableGrid"/>
        <w:tblW w:w="0" w:type="auto"/>
        <w:tblLook w:val="04A0" w:firstRow="1" w:lastRow="0" w:firstColumn="1" w:lastColumn="0" w:noHBand="0" w:noVBand="1"/>
      </w:tblPr>
      <w:tblGrid>
        <w:gridCol w:w="1980"/>
        <w:gridCol w:w="7946"/>
      </w:tblGrid>
      <w:tr w:rsidR="0048468A" w14:paraId="6D1CA87F" w14:textId="77777777" w:rsidTr="0048468A">
        <w:tc>
          <w:tcPr>
            <w:tcW w:w="1980" w:type="dxa"/>
          </w:tcPr>
          <w:p w14:paraId="51862C78" w14:textId="586561C7" w:rsidR="0048468A" w:rsidRDefault="0048468A" w:rsidP="005D6D08">
            <w:r>
              <w:t>Full Name</w:t>
            </w:r>
          </w:p>
        </w:tc>
        <w:tc>
          <w:tcPr>
            <w:tcW w:w="7946" w:type="dxa"/>
          </w:tcPr>
          <w:p w14:paraId="2364CD17" w14:textId="77777777" w:rsidR="0048468A" w:rsidRDefault="0048468A" w:rsidP="005D6D08"/>
        </w:tc>
      </w:tr>
      <w:tr w:rsidR="0048468A" w14:paraId="62D907DC" w14:textId="77777777" w:rsidTr="0048468A">
        <w:tc>
          <w:tcPr>
            <w:tcW w:w="1980" w:type="dxa"/>
            <w:vMerge w:val="restart"/>
          </w:tcPr>
          <w:p w14:paraId="7F78F25D" w14:textId="4BDFB2E2" w:rsidR="0048468A" w:rsidRDefault="0048468A" w:rsidP="005D6D08">
            <w:r>
              <w:t>Address</w:t>
            </w:r>
          </w:p>
        </w:tc>
        <w:tc>
          <w:tcPr>
            <w:tcW w:w="7946" w:type="dxa"/>
          </w:tcPr>
          <w:p w14:paraId="5DF6DF15" w14:textId="77777777" w:rsidR="0048468A" w:rsidRDefault="0048468A" w:rsidP="005D6D08"/>
        </w:tc>
      </w:tr>
      <w:tr w:rsidR="0048468A" w14:paraId="64B6968B" w14:textId="77777777" w:rsidTr="0048468A">
        <w:tc>
          <w:tcPr>
            <w:tcW w:w="1980" w:type="dxa"/>
            <w:vMerge/>
          </w:tcPr>
          <w:p w14:paraId="3B0F7DF4" w14:textId="77777777" w:rsidR="0048468A" w:rsidRDefault="0048468A" w:rsidP="005D6D08"/>
        </w:tc>
        <w:tc>
          <w:tcPr>
            <w:tcW w:w="7946" w:type="dxa"/>
          </w:tcPr>
          <w:p w14:paraId="5C5FDD38" w14:textId="77777777" w:rsidR="0048468A" w:rsidRDefault="0048468A" w:rsidP="005D6D08"/>
        </w:tc>
      </w:tr>
      <w:tr w:rsidR="0048468A" w14:paraId="2B33D116" w14:textId="77777777" w:rsidTr="0048468A">
        <w:tc>
          <w:tcPr>
            <w:tcW w:w="1980" w:type="dxa"/>
            <w:vMerge/>
          </w:tcPr>
          <w:p w14:paraId="4BBA2D3C" w14:textId="77777777" w:rsidR="0048468A" w:rsidRDefault="0048468A" w:rsidP="005D6D08"/>
        </w:tc>
        <w:tc>
          <w:tcPr>
            <w:tcW w:w="7946" w:type="dxa"/>
          </w:tcPr>
          <w:p w14:paraId="40662F5D" w14:textId="77777777" w:rsidR="0048468A" w:rsidRDefault="0048468A" w:rsidP="005D6D08"/>
        </w:tc>
      </w:tr>
      <w:tr w:rsidR="0048468A" w14:paraId="0E854B94" w14:textId="77777777" w:rsidTr="0048468A">
        <w:tc>
          <w:tcPr>
            <w:tcW w:w="1980" w:type="dxa"/>
            <w:vMerge/>
          </w:tcPr>
          <w:p w14:paraId="7DE90BB6" w14:textId="77777777" w:rsidR="0048468A" w:rsidRDefault="0048468A" w:rsidP="005D6D08"/>
        </w:tc>
        <w:tc>
          <w:tcPr>
            <w:tcW w:w="7946" w:type="dxa"/>
          </w:tcPr>
          <w:p w14:paraId="70733356" w14:textId="77777777" w:rsidR="0048468A" w:rsidRDefault="0048468A" w:rsidP="005D6D08"/>
        </w:tc>
      </w:tr>
      <w:tr w:rsidR="0048468A" w14:paraId="0D5CB62E" w14:textId="77777777" w:rsidTr="0048468A">
        <w:tc>
          <w:tcPr>
            <w:tcW w:w="1980" w:type="dxa"/>
            <w:vMerge/>
          </w:tcPr>
          <w:p w14:paraId="2AB11E72" w14:textId="77777777" w:rsidR="0048468A" w:rsidRDefault="0048468A" w:rsidP="005D6D08"/>
        </w:tc>
        <w:tc>
          <w:tcPr>
            <w:tcW w:w="7946" w:type="dxa"/>
          </w:tcPr>
          <w:p w14:paraId="67E9BF4C" w14:textId="7008CFA0" w:rsidR="0048468A" w:rsidRDefault="0048468A" w:rsidP="005D6D08">
            <w:r>
              <w:t>Postcode:</w:t>
            </w:r>
          </w:p>
        </w:tc>
      </w:tr>
      <w:tr w:rsidR="0048468A" w14:paraId="559210A6" w14:textId="77777777" w:rsidTr="0048468A">
        <w:tc>
          <w:tcPr>
            <w:tcW w:w="1980" w:type="dxa"/>
          </w:tcPr>
          <w:p w14:paraId="38C5C7F2" w14:textId="5725ECB1" w:rsidR="0048468A" w:rsidRDefault="0048468A" w:rsidP="005D6D08">
            <w:r>
              <w:t>Phone Number</w:t>
            </w:r>
          </w:p>
        </w:tc>
        <w:tc>
          <w:tcPr>
            <w:tcW w:w="7946" w:type="dxa"/>
          </w:tcPr>
          <w:p w14:paraId="16946276" w14:textId="77777777" w:rsidR="0048468A" w:rsidRDefault="0048468A" w:rsidP="005D6D08"/>
        </w:tc>
      </w:tr>
      <w:tr w:rsidR="0048468A" w14:paraId="297CD045" w14:textId="77777777" w:rsidTr="0048468A">
        <w:tc>
          <w:tcPr>
            <w:tcW w:w="1980" w:type="dxa"/>
          </w:tcPr>
          <w:p w14:paraId="5F958A97" w14:textId="604AA961" w:rsidR="0048468A" w:rsidRDefault="0048468A" w:rsidP="005D6D08">
            <w:r>
              <w:t xml:space="preserve">Email </w:t>
            </w:r>
          </w:p>
        </w:tc>
        <w:tc>
          <w:tcPr>
            <w:tcW w:w="7946" w:type="dxa"/>
          </w:tcPr>
          <w:p w14:paraId="06F2BE57" w14:textId="77777777" w:rsidR="0048468A" w:rsidRDefault="0048468A" w:rsidP="005D6D08"/>
        </w:tc>
      </w:tr>
      <w:tr w:rsidR="0048468A" w14:paraId="7854445E" w14:textId="77777777" w:rsidTr="0048468A">
        <w:tc>
          <w:tcPr>
            <w:tcW w:w="1980" w:type="dxa"/>
          </w:tcPr>
          <w:p w14:paraId="174BA433" w14:textId="15AAF86F" w:rsidR="0048468A" w:rsidRDefault="0048468A" w:rsidP="005D6D08">
            <w:r>
              <w:t>Signature</w:t>
            </w:r>
          </w:p>
        </w:tc>
        <w:tc>
          <w:tcPr>
            <w:tcW w:w="7946" w:type="dxa"/>
          </w:tcPr>
          <w:p w14:paraId="4BE70269" w14:textId="77777777" w:rsidR="0048468A" w:rsidRDefault="0048468A" w:rsidP="005D6D08"/>
        </w:tc>
      </w:tr>
      <w:tr w:rsidR="0048468A" w14:paraId="34D0DF02" w14:textId="77777777" w:rsidTr="0048468A">
        <w:tc>
          <w:tcPr>
            <w:tcW w:w="1980" w:type="dxa"/>
          </w:tcPr>
          <w:p w14:paraId="4BD1FBF7" w14:textId="7C8DCE51" w:rsidR="0048468A" w:rsidRDefault="0048468A" w:rsidP="005D6D08">
            <w:r>
              <w:t>Date</w:t>
            </w:r>
          </w:p>
        </w:tc>
        <w:tc>
          <w:tcPr>
            <w:tcW w:w="7946" w:type="dxa"/>
          </w:tcPr>
          <w:p w14:paraId="51BC0321" w14:textId="77777777" w:rsidR="0048468A" w:rsidRDefault="0048468A" w:rsidP="005D6D08"/>
        </w:tc>
      </w:tr>
    </w:tbl>
    <w:p w14:paraId="29AB3744" w14:textId="1D121FFE" w:rsidR="005D6D08" w:rsidRDefault="005D6D08" w:rsidP="005D6D08"/>
    <w:p w14:paraId="5B621848" w14:textId="405CA4AA" w:rsidR="0048468A" w:rsidRDefault="0048468A" w:rsidP="005D6D08">
      <w:r>
        <w:t xml:space="preserve">*By signing this form, you are giving BASRaT permission to disclose your details in any investigation relating to this concern. </w:t>
      </w:r>
    </w:p>
    <w:p w14:paraId="3D25E9B2" w14:textId="69407B14" w:rsidR="0048468A" w:rsidRDefault="0048468A" w:rsidP="005D6D08"/>
    <w:p w14:paraId="69BE9DFB" w14:textId="50BF9FB7" w:rsidR="00994BD5" w:rsidRDefault="00994BD5" w:rsidP="005D6D08"/>
    <w:p w14:paraId="625F2125" w14:textId="76877755" w:rsidR="00994BD5" w:rsidRDefault="00994BD5" w:rsidP="005D6D08"/>
    <w:p w14:paraId="45F9F17D" w14:textId="20B21AC2" w:rsidR="00994BD5" w:rsidRDefault="00994BD5" w:rsidP="005D6D08"/>
    <w:p w14:paraId="6BB94FDA" w14:textId="3F39540F" w:rsidR="00994BD5" w:rsidRDefault="00994BD5" w:rsidP="005D6D08"/>
    <w:p w14:paraId="155A92A7" w14:textId="77777777" w:rsidR="00994BD5" w:rsidRDefault="00994BD5" w:rsidP="005D6D08"/>
    <w:p w14:paraId="2C6DEDF1" w14:textId="05C4B414" w:rsidR="0048468A" w:rsidRPr="00626BA0" w:rsidRDefault="0048468A" w:rsidP="005D6D08">
      <w:pPr>
        <w:rPr>
          <w:b/>
          <w:bCs w:val="0"/>
          <w:sz w:val="28"/>
          <w:szCs w:val="24"/>
        </w:rPr>
      </w:pPr>
      <w:r w:rsidRPr="00626BA0">
        <w:rPr>
          <w:b/>
          <w:bCs w:val="0"/>
          <w:sz w:val="28"/>
          <w:szCs w:val="24"/>
        </w:rPr>
        <w:lastRenderedPageBreak/>
        <w:t xml:space="preserve">Registrant Details </w:t>
      </w:r>
    </w:p>
    <w:p w14:paraId="663D20EE" w14:textId="5225371B" w:rsidR="0048468A" w:rsidRDefault="0048468A" w:rsidP="005D6D08"/>
    <w:tbl>
      <w:tblPr>
        <w:tblStyle w:val="TableGrid"/>
        <w:tblW w:w="0" w:type="auto"/>
        <w:tblLook w:val="04A0" w:firstRow="1" w:lastRow="0" w:firstColumn="1" w:lastColumn="0" w:noHBand="0" w:noVBand="1"/>
      </w:tblPr>
      <w:tblGrid>
        <w:gridCol w:w="3539"/>
        <w:gridCol w:w="6387"/>
      </w:tblGrid>
      <w:tr w:rsidR="0048468A" w14:paraId="17682E4A" w14:textId="77777777" w:rsidTr="00626BA0">
        <w:tc>
          <w:tcPr>
            <w:tcW w:w="3539" w:type="dxa"/>
          </w:tcPr>
          <w:p w14:paraId="6D20A6E3" w14:textId="4F29A6AA" w:rsidR="0048468A" w:rsidRDefault="0048468A" w:rsidP="005D6D08">
            <w:r>
              <w:t>Full Name</w:t>
            </w:r>
          </w:p>
        </w:tc>
        <w:tc>
          <w:tcPr>
            <w:tcW w:w="6387" w:type="dxa"/>
          </w:tcPr>
          <w:p w14:paraId="18AF47F5" w14:textId="77777777" w:rsidR="0048468A" w:rsidRDefault="0048468A" w:rsidP="005D6D08"/>
        </w:tc>
      </w:tr>
      <w:tr w:rsidR="0048468A" w14:paraId="50C14B89" w14:textId="77777777" w:rsidTr="00626BA0">
        <w:tc>
          <w:tcPr>
            <w:tcW w:w="3539" w:type="dxa"/>
          </w:tcPr>
          <w:p w14:paraId="12C48DC6" w14:textId="235EBD81" w:rsidR="0048468A" w:rsidRDefault="0048468A" w:rsidP="005D6D08">
            <w:r>
              <w:t>Registration Number</w:t>
            </w:r>
          </w:p>
        </w:tc>
        <w:tc>
          <w:tcPr>
            <w:tcW w:w="6387" w:type="dxa"/>
          </w:tcPr>
          <w:p w14:paraId="197FA3F2" w14:textId="77777777" w:rsidR="0048468A" w:rsidRDefault="0048468A" w:rsidP="005D6D08"/>
        </w:tc>
      </w:tr>
      <w:tr w:rsidR="00626BA0" w14:paraId="4593226E" w14:textId="77777777" w:rsidTr="00626BA0">
        <w:tc>
          <w:tcPr>
            <w:tcW w:w="3539" w:type="dxa"/>
            <w:vMerge w:val="restart"/>
          </w:tcPr>
          <w:p w14:paraId="227BB1B2" w14:textId="647EF59E" w:rsidR="00626BA0" w:rsidRDefault="00626BA0" w:rsidP="005D6D08">
            <w:r>
              <w:t xml:space="preserve">Contact Information (if known): </w:t>
            </w:r>
          </w:p>
        </w:tc>
        <w:tc>
          <w:tcPr>
            <w:tcW w:w="6387" w:type="dxa"/>
          </w:tcPr>
          <w:p w14:paraId="7E5CB4DB" w14:textId="568ADD5D" w:rsidR="00626BA0" w:rsidRDefault="00626BA0" w:rsidP="005D6D08">
            <w:r>
              <w:t xml:space="preserve">Phone: </w:t>
            </w:r>
          </w:p>
        </w:tc>
      </w:tr>
      <w:tr w:rsidR="00626BA0" w14:paraId="432435FC" w14:textId="77777777" w:rsidTr="00626BA0">
        <w:tc>
          <w:tcPr>
            <w:tcW w:w="3539" w:type="dxa"/>
            <w:vMerge/>
          </w:tcPr>
          <w:p w14:paraId="389CACF4" w14:textId="77777777" w:rsidR="00626BA0" w:rsidRDefault="00626BA0" w:rsidP="005D6D08"/>
        </w:tc>
        <w:tc>
          <w:tcPr>
            <w:tcW w:w="6387" w:type="dxa"/>
          </w:tcPr>
          <w:p w14:paraId="6DA3E20E" w14:textId="300F0EAC" w:rsidR="00626BA0" w:rsidRDefault="00626BA0" w:rsidP="005D6D08">
            <w:r>
              <w:t xml:space="preserve">Email: </w:t>
            </w:r>
          </w:p>
        </w:tc>
      </w:tr>
    </w:tbl>
    <w:p w14:paraId="53BD3F06" w14:textId="1E27B813" w:rsidR="00626BA0" w:rsidRDefault="00626BA0" w:rsidP="005D6D08"/>
    <w:p w14:paraId="4A27F068" w14:textId="7969C04C" w:rsidR="00E52216" w:rsidRPr="00E52216" w:rsidRDefault="00E52216" w:rsidP="005D6D08">
      <w:pPr>
        <w:rPr>
          <w:b/>
          <w:bCs w:val="0"/>
          <w:sz w:val="28"/>
          <w:szCs w:val="24"/>
        </w:rPr>
      </w:pPr>
      <w:r w:rsidRPr="00E52216">
        <w:rPr>
          <w:b/>
          <w:bCs w:val="0"/>
          <w:sz w:val="28"/>
          <w:szCs w:val="24"/>
        </w:rPr>
        <w:t xml:space="preserve">Details of your concern </w:t>
      </w:r>
    </w:p>
    <w:p w14:paraId="7377DF0A" w14:textId="77777777" w:rsidR="00E52216" w:rsidRDefault="00E52216" w:rsidP="005D6D08">
      <w:r>
        <w:t xml:space="preserve">Please describe your concern in as much detail as possible, please consider the following: </w:t>
      </w:r>
    </w:p>
    <w:p w14:paraId="26AD5D52" w14:textId="435F2ACB" w:rsidR="00E52216" w:rsidRDefault="00E52216" w:rsidP="00E52216">
      <w:pPr>
        <w:pStyle w:val="ListParagraph"/>
        <w:numPr>
          <w:ilvl w:val="0"/>
          <w:numId w:val="15"/>
        </w:numPr>
      </w:pPr>
      <w:r>
        <w:t xml:space="preserve">Events that took place and if possible, when/where (if applicable). </w:t>
      </w:r>
    </w:p>
    <w:p w14:paraId="01E4DE95" w14:textId="77777777" w:rsidR="00E52216" w:rsidRDefault="00E52216" w:rsidP="00E52216">
      <w:pPr>
        <w:pStyle w:val="ListParagraph"/>
        <w:numPr>
          <w:ilvl w:val="0"/>
          <w:numId w:val="15"/>
        </w:numPr>
      </w:pPr>
      <w:r>
        <w:t xml:space="preserve">Context. </w:t>
      </w:r>
    </w:p>
    <w:p w14:paraId="4068E605" w14:textId="77777777" w:rsidR="00E52216" w:rsidRDefault="00E52216" w:rsidP="00E52216">
      <w:pPr>
        <w:pStyle w:val="ListParagraph"/>
        <w:numPr>
          <w:ilvl w:val="0"/>
          <w:numId w:val="15"/>
        </w:numPr>
      </w:pPr>
      <w:r>
        <w:t xml:space="preserve">If an employer, any action taken by yourself/company </w:t>
      </w:r>
    </w:p>
    <w:p w14:paraId="615681A5" w14:textId="77777777" w:rsidR="00E52216" w:rsidRDefault="00E52216" w:rsidP="00E52216"/>
    <w:p w14:paraId="7289E7EA" w14:textId="27A8CCB5" w:rsidR="00E52216" w:rsidRDefault="00E52216" w:rsidP="00E52216">
      <w:r>
        <w:t>You may find BASRaT’s Raising a Concern /</w:t>
      </w:r>
      <w:proofErr w:type="spellStart"/>
      <w:r>
        <w:t>FtP</w:t>
      </w:r>
      <w:proofErr w:type="spellEnd"/>
      <w:r>
        <w:t xml:space="preserve"> Guide useful in filling out this form</w:t>
      </w:r>
    </w:p>
    <w:p w14:paraId="11C1FF1E" w14:textId="5A64E0B0" w:rsidR="00E52216" w:rsidRDefault="00E52216" w:rsidP="00E52216"/>
    <w:tbl>
      <w:tblPr>
        <w:tblStyle w:val="TableGrid"/>
        <w:tblW w:w="0" w:type="auto"/>
        <w:tblLook w:val="04A0" w:firstRow="1" w:lastRow="0" w:firstColumn="1" w:lastColumn="0" w:noHBand="0" w:noVBand="1"/>
      </w:tblPr>
      <w:tblGrid>
        <w:gridCol w:w="9926"/>
      </w:tblGrid>
      <w:tr w:rsidR="00E52216" w14:paraId="37CC5902" w14:textId="77777777" w:rsidTr="00994BD5">
        <w:trPr>
          <w:trHeight w:val="7667"/>
        </w:trPr>
        <w:tc>
          <w:tcPr>
            <w:tcW w:w="9926" w:type="dxa"/>
          </w:tcPr>
          <w:p w14:paraId="5482C4FF" w14:textId="77777777" w:rsidR="00E52216" w:rsidRDefault="00E52216" w:rsidP="00E52216"/>
        </w:tc>
      </w:tr>
    </w:tbl>
    <w:p w14:paraId="6B0CA204" w14:textId="77777777" w:rsidR="00E52216" w:rsidRDefault="00E52216" w:rsidP="00E52216"/>
    <w:p w14:paraId="0CC679AB" w14:textId="25456E33" w:rsidR="0048468A" w:rsidRPr="00E52216" w:rsidRDefault="00E52216" w:rsidP="005D6D08">
      <w:pPr>
        <w:rPr>
          <w:i/>
          <w:iCs/>
        </w:rPr>
      </w:pPr>
      <w:r w:rsidRPr="00E52216">
        <w:rPr>
          <w:i/>
          <w:iCs/>
        </w:rPr>
        <w:t xml:space="preserve">Please </w:t>
      </w:r>
      <w:proofErr w:type="gramStart"/>
      <w:r w:rsidRPr="00E52216">
        <w:rPr>
          <w:i/>
          <w:iCs/>
        </w:rPr>
        <w:t>continue on</w:t>
      </w:r>
      <w:proofErr w:type="gramEnd"/>
      <w:r w:rsidRPr="00E52216">
        <w:rPr>
          <w:i/>
          <w:iCs/>
        </w:rPr>
        <w:t xml:space="preserve"> additional pages if required. </w:t>
      </w:r>
    </w:p>
    <w:p w14:paraId="73A15E2F" w14:textId="77777777" w:rsidR="00E52216" w:rsidRPr="00E52216" w:rsidRDefault="00E52216" w:rsidP="005D6D08">
      <w:pPr>
        <w:rPr>
          <w:i/>
          <w:iCs/>
        </w:rPr>
      </w:pPr>
    </w:p>
    <w:p w14:paraId="70C6D4EA" w14:textId="560461DA" w:rsidR="00E52216" w:rsidRDefault="00E52216" w:rsidP="005D6D08">
      <w:pPr>
        <w:rPr>
          <w:i/>
          <w:iCs/>
        </w:rPr>
      </w:pPr>
      <w:r w:rsidRPr="00E52216">
        <w:rPr>
          <w:i/>
          <w:iCs/>
        </w:rPr>
        <w:t xml:space="preserve">We may contact you to request additional information if required. </w:t>
      </w:r>
    </w:p>
    <w:p w14:paraId="012ACD6D" w14:textId="62179148" w:rsidR="00E52216" w:rsidRDefault="00E52216" w:rsidP="005D6D08">
      <w:pPr>
        <w:rPr>
          <w:i/>
          <w:iCs/>
        </w:rPr>
      </w:pPr>
    </w:p>
    <w:p w14:paraId="3D2D6A53" w14:textId="30834AAB" w:rsidR="00E52216" w:rsidRPr="00BF3D93" w:rsidRDefault="00E52216" w:rsidP="005D6D08">
      <w:pPr>
        <w:rPr>
          <w:b/>
          <w:bCs w:val="0"/>
          <w:sz w:val="28"/>
          <w:szCs w:val="24"/>
        </w:rPr>
      </w:pPr>
      <w:r w:rsidRPr="00BF3D93">
        <w:rPr>
          <w:b/>
          <w:bCs w:val="0"/>
          <w:sz w:val="28"/>
          <w:szCs w:val="24"/>
        </w:rPr>
        <w:t xml:space="preserve">Next Steps </w:t>
      </w:r>
    </w:p>
    <w:p w14:paraId="42B09D69" w14:textId="77777777" w:rsidR="00E52216" w:rsidRDefault="00E52216" w:rsidP="005D6D08">
      <w:r>
        <w:t xml:space="preserve">Once completed this form can be posted to: </w:t>
      </w:r>
    </w:p>
    <w:p w14:paraId="17638E6B" w14:textId="77777777" w:rsidR="00E52216" w:rsidRDefault="00E52216" w:rsidP="005D6D08"/>
    <w:p w14:paraId="097B3A99" w14:textId="77777777" w:rsidR="00E52216" w:rsidRDefault="00E52216" w:rsidP="005D6D08">
      <w:r>
        <w:t xml:space="preserve">FAO: Registrar </w:t>
      </w:r>
    </w:p>
    <w:p w14:paraId="759B1409" w14:textId="77777777" w:rsidR="00E52216" w:rsidRDefault="00E52216" w:rsidP="005D6D08">
      <w:r>
        <w:t xml:space="preserve">BASRaT Administration Office </w:t>
      </w:r>
    </w:p>
    <w:p w14:paraId="046CA8CB" w14:textId="66B36F5B" w:rsidR="00E52216" w:rsidRDefault="00BF3D93" w:rsidP="005D6D08">
      <w:pPr>
        <w:rPr>
          <w:rFonts w:ascii="Helvetica" w:hAnsi="Helvetica" w:cs="Helvetica"/>
          <w:color w:val="333333"/>
          <w:sz w:val="23"/>
          <w:szCs w:val="23"/>
          <w:shd w:val="clear" w:color="auto" w:fill="FFFFFF"/>
        </w:rPr>
      </w:pPr>
      <w:r>
        <w:rPr>
          <w:rFonts w:ascii="Helvetica" w:hAnsi="Helvetica" w:cs="Helvetica"/>
          <w:color w:val="333333"/>
          <w:sz w:val="23"/>
          <w:szCs w:val="23"/>
          <w:shd w:val="clear" w:color="auto" w:fill="FFFFFF"/>
        </w:rPr>
        <w:t>PO Box 627</w:t>
      </w:r>
      <w:r>
        <w:rPr>
          <w:rFonts w:ascii="Helvetica" w:hAnsi="Helvetica" w:cs="Helvetica"/>
          <w:color w:val="333333"/>
          <w:sz w:val="23"/>
          <w:szCs w:val="23"/>
        </w:rPr>
        <w:br/>
      </w:r>
      <w:r>
        <w:rPr>
          <w:rFonts w:ascii="Helvetica" w:hAnsi="Helvetica" w:cs="Helvetica"/>
          <w:color w:val="333333"/>
          <w:sz w:val="23"/>
          <w:szCs w:val="23"/>
          <w:shd w:val="clear" w:color="auto" w:fill="FFFFFF"/>
        </w:rPr>
        <w:t>Manchester</w:t>
      </w:r>
      <w:r>
        <w:rPr>
          <w:rFonts w:ascii="Helvetica" w:hAnsi="Helvetica" w:cs="Helvetica"/>
          <w:color w:val="333333"/>
          <w:sz w:val="23"/>
          <w:szCs w:val="23"/>
        </w:rPr>
        <w:br/>
      </w:r>
      <w:r>
        <w:rPr>
          <w:rFonts w:ascii="Helvetica" w:hAnsi="Helvetica" w:cs="Helvetica"/>
          <w:color w:val="333333"/>
          <w:sz w:val="23"/>
          <w:szCs w:val="23"/>
          <w:shd w:val="clear" w:color="auto" w:fill="FFFFFF"/>
        </w:rPr>
        <w:t>M14 0PN</w:t>
      </w:r>
    </w:p>
    <w:p w14:paraId="0CC3DB84" w14:textId="77777777" w:rsidR="00BF3D93" w:rsidRDefault="00BF3D93" w:rsidP="005D6D08"/>
    <w:p w14:paraId="6894F42E" w14:textId="1A1537CA" w:rsidR="00E52216" w:rsidRDefault="00E52216" w:rsidP="005D6D08">
      <w:r>
        <w:t xml:space="preserve">Alternatively, you can also email the form to the BASRaT registrar, </w:t>
      </w:r>
      <w:hyperlink r:id="rId14" w:history="1">
        <w:r w:rsidRPr="003B4D14">
          <w:rPr>
            <w:rStyle w:val="Hyperlink"/>
          </w:rPr>
          <w:t>registrar@basrat.org</w:t>
        </w:r>
      </w:hyperlink>
      <w:r>
        <w:t xml:space="preserve"> or administration office, </w:t>
      </w:r>
      <w:hyperlink r:id="rId15" w:history="1">
        <w:r w:rsidRPr="003B4D14">
          <w:rPr>
            <w:rStyle w:val="Hyperlink"/>
          </w:rPr>
          <w:t>administration@basrat.org</w:t>
        </w:r>
      </w:hyperlink>
      <w:r>
        <w:t xml:space="preserve"> </w:t>
      </w:r>
    </w:p>
    <w:p w14:paraId="6AD3EEB7" w14:textId="77777777" w:rsidR="00E52216" w:rsidRDefault="00E52216" w:rsidP="005D6D08"/>
    <w:p w14:paraId="4CBE31C8" w14:textId="6BB98718" w:rsidR="00E52216" w:rsidRDefault="00E52216" w:rsidP="005D6D08">
      <w:r>
        <w:t xml:space="preserve">As another option you can also raise a concern by telephone. In this case, please contact the BASRaT administration office on 0161 295 0070. With your consent, details will be noted using this form and then you may be contacted by the BASRaT Registrar as a follow up. </w:t>
      </w:r>
    </w:p>
    <w:p w14:paraId="110AC96A" w14:textId="77777777" w:rsidR="00E52216" w:rsidRDefault="00E52216" w:rsidP="005D6D08"/>
    <w:p w14:paraId="00D78F80" w14:textId="1B58D922" w:rsidR="00E52216" w:rsidRDefault="00E52216" w:rsidP="005D6D08">
      <w:r>
        <w:t xml:space="preserve">Please contact BASRaT if you require any support to put your concern in writing. BASRaT will not ignore a concern because it is not in writing and will support those who may be unable to put a concern in writing (e.g., due to language or literacy difficulties). </w:t>
      </w:r>
    </w:p>
    <w:p w14:paraId="2F36158C" w14:textId="77777777" w:rsidR="00E52216" w:rsidRDefault="00E52216" w:rsidP="005D6D08"/>
    <w:p w14:paraId="24C49281" w14:textId="6B619CA7" w:rsidR="00E52216" w:rsidRDefault="00E52216" w:rsidP="005D6D08">
      <w:r>
        <w:t xml:space="preserve">Administration Office Tel- </w:t>
      </w:r>
      <w:r w:rsidR="006E22F7">
        <w:rPr>
          <w:rFonts w:ascii="Helvetica" w:hAnsi="Helvetica" w:cs="Helvetica"/>
          <w:color w:val="333333"/>
          <w:sz w:val="23"/>
          <w:szCs w:val="23"/>
          <w:shd w:val="clear" w:color="auto" w:fill="FFFFFF"/>
        </w:rPr>
        <w:t>0330 133 2123</w:t>
      </w:r>
    </w:p>
    <w:p w14:paraId="26A25C06" w14:textId="31939B66" w:rsidR="00E52216" w:rsidRDefault="00E52216" w:rsidP="005D6D08">
      <w:r>
        <w:t xml:space="preserve">Administration Email- </w:t>
      </w:r>
      <w:hyperlink r:id="rId16" w:history="1">
        <w:r w:rsidRPr="003B4D14">
          <w:rPr>
            <w:rStyle w:val="Hyperlink"/>
          </w:rPr>
          <w:t>administration@basrat.org</w:t>
        </w:r>
      </w:hyperlink>
      <w:r>
        <w:t xml:space="preserve"> </w:t>
      </w:r>
    </w:p>
    <w:p w14:paraId="37D45E82" w14:textId="0DF1E541" w:rsidR="00E52216" w:rsidRDefault="00E52216" w:rsidP="005D6D08">
      <w:r>
        <w:t xml:space="preserve">Registrar Email- </w:t>
      </w:r>
      <w:hyperlink r:id="rId17" w:history="1">
        <w:r w:rsidRPr="003B4D14">
          <w:rPr>
            <w:rStyle w:val="Hyperlink"/>
          </w:rPr>
          <w:t>registrar@basrat.org</w:t>
        </w:r>
      </w:hyperlink>
    </w:p>
    <w:p w14:paraId="2471A5F1" w14:textId="77777777" w:rsidR="00E52216" w:rsidRPr="00E52216" w:rsidRDefault="00E52216" w:rsidP="005D6D08"/>
    <w:sectPr w:rsidR="00E52216" w:rsidRPr="00E52216" w:rsidSect="00DF027C">
      <w:headerReference w:type="default" r:id="rId18"/>
      <w:footerReference w:type="default" r:id="rId19"/>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C03DC" w14:textId="77777777" w:rsidR="009B0F10" w:rsidRDefault="009B0F10" w:rsidP="00BC1358">
      <w:r>
        <w:separator/>
      </w:r>
    </w:p>
    <w:p w14:paraId="076CE3E5" w14:textId="77777777" w:rsidR="009B0F10" w:rsidRDefault="009B0F10" w:rsidP="00BC1358"/>
  </w:endnote>
  <w:endnote w:type="continuationSeparator" w:id="0">
    <w:p w14:paraId="0ACB6217" w14:textId="77777777" w:rsidR="009B0F10" w:rsidRDefault="009B0F10" w:rsidP="00BC1358">
      <w:r>
        <w:continuationSeparator/>
      </w:r>
    </w:p>
    <w:p w14:paraId="377EC23B" w14:textId="77777777" w:rsidR="009B0F10" w:rsidRDefault="009B0F10" w:rsidP="00BC13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4484213"/>
      <w:docPartObj>
        <w:docPartGallery w:val="Page Numbers (Bottom of Page)"/>
        <w:docPartUnique/>
      </w:docPartObj>
    </w:sdtPr>
    <w:sdtEndPr>
      <w:rPr>
        <w:noProof/>
      </w:rPr>
    </w:sdtEndPr>
    <w:sdtContent>
      <w:p w14:paraId="6B003118" w14:textId="1AFB9900" w:rsidR="004A69AA" w:rsidRDefault="004A69A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3324F0" w14:textId="77777777" w:rsidR="00DF027C" w:rsidRDefault="00DF027C" w:rsidP="00BC13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C55CA" w14:textId="77777777" w:rsidR="009B0F10" w:rsidRDefault="009B0F10" w:rsidP="00BC1358">
      <w:r>
        <w:separator/>
      </w:r>
    </w:p>
    <w:p w14:paraId="1D53E420" w14:textId="77777777" w:rsidR="009B0F10" w:rsidRDefault="009B0F10" w:rsidP="00BC1358"/>
  </w:footnote>
  <w:footnote w:type="continuationSeparator" w:id="0">
    <w:p w14:paraId="1F54B1A2" w14:textId="77777777" w:rsidR="009B0F10" w:rsidRDefault="009B0F10" w:rsidP="00BC1358">
      <w:r>
        <w:continuationSeparator/>
      </w:r>
    </w:p>
    <w:p w14:paraId="0F2F48AE" w14:textId="77777777" w:rsidR="009B0F10" w:rsidRDefault="009B0F10" w:rsidP="00BC13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6574C" w14:textId="08D9F825" w:rsidR="004A69AA" w:rsidRDefault="004A69AA">
    <w:pPr>
      <w:pStyle w:val="Header"/>
    </w:pPr>
  </w:p>
  <w:p w14:paraId="5CCC68B1" w14:textId="77777777" w:rsidR="004A69AA" w:rsidRDefault="004A69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43B72"/>
    <w:multiLevelType w:val="hybridMultilevel"/>
    <w:tmpl w:val="80CA6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30A6F"/>
    <w:multiLevelType w:val="hybridMultilevel"/>
    <w:tmpl w:val="0C264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BB4577"/>
    <w:multiLevelType w:val="hybridMultilevel"/>
    <w:tmpl w:val="D0C4A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7A727D"/>
    <w:multiLevelType w:val="hybridMultilevel"/>
    <w:tmpl w:val="DDDE4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F7742A"/>
    <w:multiLevelType w:val="hybridMultilevel"/>
    <w:tmpl w:val="91608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A10555"/>
    <w:multiLevelType w:val="hybridMultilevel"/>
    <w:tmpl w:val="87A2D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D50463"/>
    <w:multiLevelType w:val="hybridMultilevel"/>
    <w:tmpl w:val="FC001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EC64BB"/>
    <w:multiLevelType w:val="hybridMultilevel"/>
    <w:tmpl w:val="6C18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9D7760"/>
    <w:multiLevelType w:val="hybridMultilevel"/>
    <w:tmpl w:val="F8AA2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3C4B32"/>
    <w:multiLevelType w:val="hybridMultilevel"/>
    <w:tmpl w:val="033A3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185B3D"/>
    <w:multiLevelType w:val="hybridMultilevel"/>
    <w:tmpl w:val="B644B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516951"/>
    <w:multiLevelType w:val="hybridMultilevel"/>
    <w:tmpl w:val="1E5891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3F1CB0"/>
    <w:multiLevelType w:val="hybridMultilevel"/>
    <w:tmpl w:val="6D860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B27EF8"/>
    <w:multiLevelType w:val="hybridMultilevel"/>
    <w:tmpl w:val="6494E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877323"/>
    <w:multiLevelType w:val="hybridMultilevel"/>
    <w:tmpl w:val="AFDE6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687E7D"/>
    <w:multiLevelType w:val="hybridMultilevel"/>
    <w:tmpl w:val="CF1AD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5481040">
    <w:abstractNumId w:val="15"/>
  </w:num>
  <w:num w:numId="2" w16cid:durableId="457987942">
    <w:abstractNumId w:val="10"/>
  </w:num>
  <w:num w:numId="3" w16cid:durableId="2052806746">
    <w:abstractNumId w:val="11"/>
  </w:num>
  <w:num w:numId="4" w16cid:durableId="1203207123">
    <w:abstractNumId w:val="3"/>
  </w:num>
  <w:num w:numId="5" w16cid:durableId="813327411">
    <w:abstractNumId w:val="8"/>
  </w:num>
  <w:num w:numId="6" w16cid:durableId="583418940">
    <w:abstractNumId w:val="14"/>
  </w:num>
  <w:num w:numId="7" w16cid:durableId="1056006778">
    <w:abstractNumId w:val="5"/>
  </w:num>
  <w:num w:numId="8" w16cid:durableId="1484350251">
    <w:abstractNumId w:val="12"/>
  </w:num>
  <w:num w:numId="9" w16cid:durableId="715006902">
    <w:abstractNumId w:val="4"/>
  </w:num>
  <w:num w:numId="10" w16cid:durableId="516502027">
    <w:abstractNumId w:val="1"/>
  </w:num>
  <w:num w:numId="11" w16cid:durableId="2008096470">
    <w:abstractNumId w:val="6"/>
  </w:num>
  <w:num w:numId="12" w16cid:durableId="503668640">
    <w:abstractNumId w:val="9"/>
  </w:num>
  <w:num w:numId="13" w16cid:durableId="750390049">
    <w:abstractNumId w:val="2"/>
  </w:num>
  <w:num w:numId="14" w16cid:durableId="1257791710">
    <w:abstractNumId w:val="13"/>
  </w:num>
  <w:num w:numId="15" w16cid:durableId="1574661011">
    <w:abstractNumId w:val="7"/>
  </w:num>
  <w:num w:numId="16" w16cid:durableId="1462846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140"/>
    <w:rsid w:val="0002482E"/>
    <w:rsid w:val="00050324"/>
    <w:rsid w:val="000710B2"/>
    <w:rsid w:val="000A0150"/>
    <w:rsid w:val="000A6003"/>
    <w:rsid w:val="000B16BC"/>
    <w:rsid w:val="000C764A"/>
    <w:rsid w:val="000D2F59"/>
    <w:rsid w:val="000E63C9"/>
    <w:rsid w:val="0012127D"/>
    <w:rsid w:val="00130E9D"/>
    <w:rsid w:val="00150A6D"/>
    <w:rsid w:val="00170B12"/>
    <w:rsid w:val="00185B35"/>
    <w:rsid w:val="001F2BC8"/>
    <w:rsid w:val="001F4BB6"/>
    <w:rsid w:val="001F5F6B"/>
    <w:rsid w:val="00243EBC"/>
    <w:rsid w:val="00246A35"/>
    <w:rsid w:val="0027457B"/>
    <w:rsid w:val="00284348"/>
    <w:rsid w:val="002917DE"/>
    <w:rsid w:val="002B55BA"/>
    <w:rsid w:val="002F51F5"/>
    <w:rsid w:val="00312137"/>
    <w:rsid w:val="00330359"/>
    <w:rsid w:val="0033762F"/>
    <w:rsid w:val="0034110F"/>
    <w:rsid w:val="00364C12"/>
    <w:rsid w:val="00366C7E"/>
    <w:rsid w:val="00384EA3"/>
    <w:rsid w:val="003A39A1"/>
    <w:rsid w:val="003B5943"/>
    <w:rsid w:val="003C2191"/>
    <w:rsid w:val="003C42FC"/>
    <w:rsid w:val="003D3863"/>
    <w:rsid w:val="004110DE"/>
    <w:rsid w:val="00420DAB"/>
    <w:rsid w:val="00423B17"/>
    <w:rsid w:val="00437121"/>
    <w:rsid w:val="0044085A"/>
    <w:rsid w:val="00463140"/>
    <w:rsid w:val="0048468A"/>
    <w:rsid w:val="00486658"/>
    <w:rsid w:val="004A294C"/>
    <w:rsid w:val="004A69AA"/>
    <w:rsid w:val="004A7729"/>
    <w:rsid w:val="004B21A5"/>
    <w:rsid w:val="00500729"/>
    <w:rsid w:val="005037F0"/>
    <w:rsid w:val="00516A86"/>
    <w:rsid w:val="00525261"/>
    <w:rsid w:val="005275F6"/>
    <w:rsid w:val="00572102"/>
    <w:rsid w:val="005953B9"/>
    <w:rsid w:val="005C1C08"/>
    <w:rsid w:val="005D12B5"/>
    <w:rsid w:val="005D6D08"/>
    <w:rsid w:val="005F1BB0"/>
    <w:rsid w:val="00626BA0"/>
    <w:rsid w:val="00656C4D"/>
    <w:rsid w:val="0069728F"/>
    <w:rsid w:val="006E22F7"/>
    <w:rsid w:val="006E5716"/>
    <w:rsid w:val="00702F86"/>
    <w:rsid w:val="00707F54"/>
    <w:rsid w:val="007302B3"/>
    <w:rsid w:val="00730733"/>
    <w:rsid w:val="00730E3A"/>
    <w:rsid w:val="00736AAF"/>
    <w:rsid w:val="00765B2A"/>
    <w:rsid w:val="00783A34"/>
    <w:rsid w:val="00793AD2"/>
    <w:rsid w:val="007C6B52"/>
    <w:rsid w:val="007D16C5"/>
    <w:rsid w:val="00803946"/>
    <w:rsid w:val="00805D86"/>
    <w:rsid w:val="00852FD5"/>
    <w:rsid w:val="00862FE4"/>
    <w:rsid w:val="0086389A"/>
    <w:rsid w:val="0087605E"/>
    <w:rsid w:val="008B1FEE"/>
    <w:rsid w:val="008E68B7"/>
    <w:rsid w:val="008F5510"/>
    <w:rsid w:val="00903C32"/>
    <w:rsid w:val="00916B16"/>
    <w:rsid w:val="009173B9"/>
    <w:rsid w:val="0093335D"/>
    <w:rsid w:val="0093613E"/>
    <w:rsid w:val="00943026"/>
    <w:rsid w:val="00943AA5"/>
    <w:rsid w:val="009515CC"/>
    <w:rsid w:val="00966B81"/>
    <w:rsid w:val="00994BD5"/>
    <w:rsid w:val="009B0F10"/>
    <w:rsid w:val="009C7720"/>
    <w:rsid w:val="009F5D86"/>
    <w:rsid w:val="00A23AFA"/>
    <w:rsid w:val="00A31B3E"/>
    <w:rsid w:val="00A52765"/>
    <w:rsid w:val="00A532F3"/>
    <w:rsid w:val="00A8489E"/>
    <w:rsid w:val="00A863CE"/>
    <w:rsid w:val="00AC29F3"/>
    <w:rsid w:val="00AF2CE3"/>
    <w:rsid w:val="00B231E5"/>
    <w:rsid w:val="00B44766"/>
    <w:rsid w:val="00BB6121"/>
    <w:rsid w:val="00BC1358"/>
    <w:rsid w:val="00BF3D93"/>
    <w:rsid w:val="00BF60AF"/>
    <w:rsid w:val="00C000F9"/>
    <w:rsid w:val="00C02B87"/>
    <w:rsid w:val="00C4086D"/>
    <w:rsid w:val="00C60879"/>
    <w:rsid w:val="00CA1896"/>
    <w:rsid w:val="00CB5B28"/>
    <w:rsid w:val="00CF5371"/>
    <w:rsid w:val="00D0323A"/>
    <w:rsid w:val="00D0559F"/>
    <w:rsid w:val="00D077E9"/>
    <w:rsid w:val="00D22CC4"/>
    <w:rsid w:val="00D42CB7"/>
    <w:rsid w:val="00D5245D"/>
    <w:rsid w:val="00D5413D"/>
    <w:rsid w:val="00D570A9"/>
    <w:rsid w:val="00D70D02"/>
    <w:rsid w:val="00D770C7"/>
    <w:rsid w:val="00D86945"/>
    <w:rsid w:val="00D90290"/>
    <w:rsid w:val="00D97394"/>
    <w:rsid w:val="00DD152F"/>
    <w:rsid w:val="00DE213F"/>
    <w:rsid w:val="00DF027C"/>
    <w:rsid w:val="00E00A32"/>
    <w:rsid w:val="00E22ACD"/>
    <w:rsid w:val="00E372A5"/>
    <w:rsid w:val="00E52216"/>
    <w:rsid w:val="00E620B0"/>
    <w:rsid w:val="00E81B40"/>
    <w:rsid w:val="00E84587"/>
    <w:rsid w:val="00EF555B"/>
    <w:rsid w:val="00F027BB"/>
    <w:rsid w:val="00F11DCF"/>
    <w:rsid w:val="00F162EA"/>
    <w:rsid w:val="00F20EE5"/>
    <w:rsid w:val="00F52D27"/>
    <w:rsid w:val="00F76100"/>
    <w:rsid w:val="00F83527"/>
    <w:rsid w:val="00F94AA9"/>
    <w:rsid w:val="00FC48A3"/>
    <w:rsid w:val="00FD4F4D"/>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21F5A"/>
  <w15:docId w15:val="{FCD3D719-25C0-43F5-8855-DFF085417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358"/>
    <w:pPr>
      <w:spacing w:after="0"/>
    </w:pPr>
    <w:rPr>
      <w:rFonts w:eastAsiaTheme="minorEastAsia"/>
      <w:bCs/>
      <w:szCs w:val="22"/>
      <w:lang w:val="en-GB"/>
    </w:rPr>
  </w:style>
  <w:style w:type="paragraph" w:styleId="Heading1">
    <w:name w:val="heading 1"/>
    <w:basedOn w:val="Normal"/>
    <w:link w:val="Heading1Char"/>
    <w:uiPriority w:val="4"/>
    <w:qFormat/>
    <w:rsid w:val="00BC1358"/>
    <w:pPr>
      <w:keepNext/>
      <w:spacing w:before="240" w:after="60"/>
      <w:outlineLvl w:val="0"/>
    </w:pPr>
    <w:rPr>
      <w:rFonts w:asciiTheme="majorHAnsi" w:eastAsiaTheme="majorEastAsia" w:hAnsiTheme="majorHAnsi" w:cstheme="majorBidi"/>
      <w:color w:val="061F57" w:themeColor="text2" w:themeShade="BF"/>
      <w:kern w:val="28"/>
      <w:sz w:val="40"/>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sz w:val="36"/>
      <w:szCs w:val="26"/>
    </w:rPr>
  </w:style>
  <w:style w:type="paragraph" w:styleId="Heading3">
    <w:name w:val="heading 3"/>
    <w:basedOn w:val="Normal"/>
    <w:next w:val="Normal"/>
    <w:link w:val="Heading3Char"/>
    <w:uiPriority w:val="5"/>
    <w:unhideWhenUsed/>
    <w:qFormat/>
    <w:rsid w:val="004A69AA"/>
    <w:pPr>
      <w:keepNext/>
      <w:keepLines/>
      <w:spacing w:before="40"/>
      <w:outlineLvl w:val="2"/>
    </w:pPr>
    <w:rPr>
      <w:rFonts w:asciiTheme="majorHAnsi" w:eastAsiaTheme="majorEastAsia" w:hAnsiTheme="majorHAnsi" w:cstheme="majorBidi"/>
      <w:color w:val="747070" w:themeColor="accent1" w:themeShade="7F"/>
      <w:szCs w:val="24"/>
    </w:rPr>
  </w:style>
  <w:style w:type="paragraph" w:styleId="Heading4">
    <w:name w:val="heading 4"/>
    <w:basedOn w:val="Normal"/>
    <w:next w:val="Normal"/>
    <w:link w:val="Heading4Char"/>
    <w:uiPriority w:val="1"/>
    <w:unhideWhenUsed/>
    <w:qFormat/>
    <w:rsid w:val="008F5510"/>
    <w:pPr>
      <w:keepNext/>
      <w:keepLines/>
      <w:spacing w:before="40"/>
      <w:outlineLvl w:val="3"/>
    </w:pPr>
    <w:rPr>
      <w:rFonts w:asciiTheme="majorHAnsi" w:eastAsiaTheme="majorEastAsia" w:hAnsiTheme="majorHAnsi" w:cstheme="majorBidi"/>
      <w:i/>
      <w:iCs/>
      <w:color w:val="AEAA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BC1358"/>
    <w:pPr>
      <w:spacing w:after="200" w:line="240" w:lineRule="auto"/>
    </w:pPr>
    <w:rPr>
      <w:rFonts w:asciiTheme="majorHAnsi" w:eastAsiaTheme="majorEastAsia" w:hAnsiTheme="majorHAnsi" w:cstheme="majorBidi"/>
      <w:bCs w:val="0"/>
      <w:color w:val="082A75" w:themeColor="text2"/>
      <w:sz w:val="56"/>
      <w:szCs w:val="48"/>
    </w:rPr>
  </w:style>
  <w:style w:type="character" w:customStyle="1" w:styleId="TitleChar">
    <w:name w:val="Title Char"/>
    <w:basedOn w:val="DefaultParagraphFont"/>
    <w:link w:val="Title"/>
    <w:uiPriority w:val="1"/>
    <w:rsid w:val="00BC1358"/>
    <w:rPr>
      <w:rFonts w:asciiTheme="majorHAnsi" w:eastAsiaTheme="majorEastAsia" w:hAnsiTheme="majorHAnsi" w:cstheme="majorBidi"/>
      <w:b/>
      <w:bCs/>
      <w:color w:val="082A75" w:themeColor="text2"/>
      <w:sz w:val="56"/>
      <w:szCs w:val="48"/>
    </w:rPr>
  </w:style>
  <w:style w:type="paragraph" w:styleId="Subtitle">
    <w:name w:val="Subtitle"/>
    <w:basedOn w:val="Normal"/>
    <w:link w:val="SubtitleChar"/>
    <w:uiPriority w:val="2"/>
    <w:qFormat/>
    <w:rsid w:val="00D86945"/>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BC1358"/>
    <w:rPr>
      <w:rFonts w:asciiTheme="majorHAnsi" w:eastAsiaTheme="majorEastAsia" w:hAnsiTheme="majorHAnsi" w:cstheme="majorBidi"/>
      <w:bCs/>
      <w:color w:val="061F57" w:themeColor="text2" w:themeShade="BF"/>
      <w:kern w:val="28"/>
      <w:sz w:val="40"/>
      <w:szCs w:val="22"/>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TOCHeading">
    <w:name w:val="TOC Heading"/>
    <w:basedOn w:val="Heading1"/>
    <w:next w:val="Normal"/>
    <w:uiPriority w:val="39"/>
    <w:unhideWhenUsed/>
    <w:qFormat/>
    <w:rsid w:val="004A69AA"/>
    <w:pPr>
      <w:keepLines/>
      <w:spacing w:after="0" w:line="259" w:lineRule="auto"/>
      <w:outlineLvl w:val="9"/>
    </w:pPr>
    <w:rPr>
      <w:bCs w:val="0"/>
      <w:color w:val="AEAAAA" w:themeColor="accent1" w:themeShade="BF"/>
      <w:kern w:val="0"/>
      <w:sz w:val="32"/>
      <w:szCs w:val="32"/>
    </w:rPr>
  </w:style>
  <w:style w:type="paragraph" w:styleId="TOC1">
    <w:name w:val="toc 1"/>
    <w:basedOn w:val="Normal"/>
    <w:next w:val="Normal"/>
    <w:autoRedefine/>
    <w:uiPriority w:val="39"/>
    <w:unhideWhenUsed/>
    <w:rsid w:val="004A69AA"/>
    <w:pPr>
      <w:spacing w:after="100"/>
    </w:pPr>
  </w:style>
  <w:style w:type="paragraph" w:styleId="TOC2">
    <w:name w:val="toc 2"/>
    <w:basedOn w:val="Normal"/>
    <w:next w:val="Normal"/>
    <w:autoRedefine/>
    <w:uiPriority w:val="39"/>
    <w:unhideWhenUsed/>
    <w:rsid w:val="004A69AA"/>
    <w:pPr>
      <w:spacing w:after="100"/>
      <w:ind w:left="240"/>
    </w:pPr>
  </w:style>
  <w:style w:type="character" w:styleId="Hyperlink">
    <w:name w:val="Hyperlink"/>
    <w:basedOn w:val="DefaultParagraphFont"/>
    <w:uiPriority w:val="99"/>
    <w:unhideWhenUsed/>
    <w:rsid w:val="004A69AA"/>
    <w:rPr>
      <w:color w:val="3592CF" w:themeColor="hyperlink"/>
      <w:u w:val="single"/>
    </w:rPr>
  </w:style>
  <w:style w:type="character" w:customStyle="1" w:styleId="Heading3Char">
    <w:name w:val="Heading 3 Char"/>
    <w:basedOn w:val="DefaultParagraphFont"/>
    <w:link w:val="Heading3"/>
    <w:uiPriority w:val="5"/>
    <w:rsid w:val="004A69AA"/>
    <w:rPr>
      <w:rFonts w:asciiTheme="majorHAnsi" w:eastAsiaTheme="majorEastAsia" w:hAnsiTheme="majorHAnsi" w:cstheme="majorBidi"/>
      <w:bCs/>
      <w:color w:val="747070" w:themeColor="accent1" w:themeShade="7F"/>
    </w:rPr>
  </w:style>
  <w:style w:type="paragraph" w:styleId="TOC3">
    <w:name w:val="toc 3"/>
    <w:basedOn w:val="Normal"/>
    <w:next w:val="Normal"/>
    <w:autoRedefine/>
    <w:uiPriority w:val="39"/>
    <w:unhideWhenUsed/>
    <w:rsid w:val="004A69AA"/>
    <w:pPr>
      <w:spacing w:after="100"/>
      <w:ind w:left="480"/>
    </w:pPr>
  </w:style>
  <w:style w:type="character" w:customStyle="1" w:styleId="Heading4Char">
    <w:name w:val="Heading 4 Char"/>
    <w:basedOn w:val="DefaultParagraphFont"/>
    <w:link w:val="Heading4"/>
    <w:uiPriority w:val="1"/>
    <w:rsid w:val="008F5510"/>
    <w:rPr>
      <w:rFonts w:asciiTheme="majorHAnsi" w:eastAsiaTheme="majorEastAsia" w:hAnsiTheme="majorHAnsi" w:cstheme="majorBidi"/>
      <w:bCs/>
      <w:i/>
      <w:iCs/>
      <w:color w:val="AEAAAA" w:themeColor="accent1" w:themeShade="BF"/>
      <w:szCs w:val="22"/>
    </w:rPr>
  </w:style>
  <w:style w:type="character" w:styleId="UnresolvedMention">
    <w:name w:val="Unresolved Mention"/>
    <w:basedOn w:val="DefaultParagraphFont"/>
    <w:uiPriority w:val="99"/>
    <w:semiHidden/>
    <w:unhideWhenUsed/>
    <w:rsid w:val="00F76100"/>
    <w:rPr>
      <w:color w:val="605E5C"/>
      <w:shd w:val="clear" w:color="auto" w:fill="E1DFDD"/>
    </w:rPr>
  </w:style>
  <w:style w:type="paragraph" w:styleId="ListParagraph">
    <w:name w:val="List Paragraph"/>
    <w:basedOn w:val="Normal"/>
    <w:uiPriority w:val="34"/>
    <w:unhideWhenUsed/>
    <w:qFormat/>
    <w:rsid w:val="00852FD5"/>
    <w:pPr>
      <w:ind w:left="720"/>
      <w:contextualSpacing/>
    </w:pPr>
  </w:style>
  <w:style w:type="character" w:styleId="CommentReference">
    <w:name w:val="annotation reference"/>
    <w:basedOn w:val="DefaultParagraphFont"/>
    <w:uiPriority w:val="99"/>
    <w:semiHidden/>
    <w:unhideWhenUsed/>
    <w:rsid w:val="005953B9"/>
    <w:rPr>
      <w:sz w:val="16"/>
      <w:szCs w:val="16"/>
    </w:rPr>
  </w:style>
  <w:style w:type="paragraph" w:styleId="CommentText">
    <w:name w:val="annotation text"/>
    <w:basedOn w:val="Normal"/>
    <w:link w:val="CommentTextChar"/>
    <w:uiPriority w:val="99"/>
    <w:unhideWhenUsed/>
    <w:rsid w:val="005953B9"/>
    <w:pPr>
      <w:spacing w:line="240" w:lineRule="auto"/>
    </w:pPr>
    <w:rPr>
      <w:sz w:val="20"/>
      <w:szCs w:val="20"/>
    </w:rPr>
  </w:style>
  <w:style w:type="character" w:customStyle="1" w:styleId="CommentTextChar">
    <w:name w:val="Comment Text Char"/>
    <w:basedOn w:val="DefaultParagraphFont"/>
    <w:link w:val="CommentText"/>
    <w:uiPriority w:val="99"/>
    <w:rsid w:val="005953B9"/>
    <w:rPr>
      <w:rFonts w:eastAsiaTheme="minorEastAsia"/>
      <w:bCs/>
      <w:sz w:val="20"/>
      <w:szCs w:val="20"/>
      <w:lang w:val="en-GB"/>
    </w:rPr>
  </w:style>
  <w:style w:type="paragraph" w:styleId="CommentSubject">
    <w:name w:val="annotation subject"/>
    <w:basedOn w:val="CommentText"/>
    <w:next w:val="CommentText"/>
    <w:link w:val="CommentSubjectChar"/>
    <w:uiPriority w:val="99"/>
    <w:semiHidden/>
    <w:unhideWhenUsed/>
    <w:rsid w:val="005953B9"/>
    <w:rPr>
      <w:b/>
    </w:rPr>
  </w:style>
  <w:style w:type="character" w:customStyle="1" w:styleId="CommentSubjectChar">
    <w:name w:val="Comment Subject Char"/>
    <w:basedOn w:val="CommentTextChar"/>
    <w:link w:val="CommentSubject"/>
    <w:uiPriority w:val="99"/>
    <w:semiHidden/>
    <w:rsid w:val="005953B9"/>
    <w:rPr>
      <w:rFonts w:eastAsiaTheme="minorEastAsia"/>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srat.org/member/fitnesstopractise"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basrat.org/membercheck" TargetMode="External"/><Relationship Id="rId17" Type="http://schemas.openxmlformats.org/officeDocument/2006/relationships/hyperlink" Target="mailto:registrar@basrat.org" TargetMode="External"/><Relationship Id="rId2" Type="http://schemas.openxmlformats.org/officeDocument/2006/relationships/customXml" Target="../customXml/item2.xml"/><Relationship Id="rId16" Type="http://schemas.openxmlformats.org/officeDocument/2006/relationships/hyperlink" Target="mailto:administration@basrat.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yperlink" Target="mailto:administration@basrat.org"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registrar@basrat.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lie\AppData\Local\Microsoft\Office\16.0\DTS\en-US%7b535BB75C-9A78-4F2F-8DD9-5BFD74CD485C%7d\%7bE07E042C-6749-401B-9877-F91829C79D3C%7dtf16392850_win32.dotx" TargetMode="External"/></Relationships>
</file>

<file path=word/theme/theme1.xml><?xml version="1.0" encoding="utf-8"?>
<a:theme xmlns:a="http://schemas.openxmlformats.org/drawingml/2006/main" name="Custom Theme">
  <a:themeElements>
    <a:clrScheme name="Custom 1">
      <a:dk1>
        <a:srgbClr val="0F0D29"/>
      </a:dk1>
      <a:lt1>
        <a:srgbClr val="FFFFFF"/>
      </a:lt1>
      <a:dk2>
        <a:srgbClr val="082A75"/>
      </a:dk2>
      <a:lt2>
        <a:srgbClr val="E7E6E6"/>
      </a:lt2>
      <a:accent1>
        <a:srgbClr val="E7E6E6"/>
      </a:accent1>
      <a:accent2>
        <a:srgbClr val="082A75"/>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733C36-AE9B-48B0-8189-4945FE3D2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{E07E042C-6749-401B-9877-F91829C79D3C}tf16392850_win32</Template>
  <TotalTime>4</TotalTime>
  <Pages>4</Pages>
  <Words>437</Words>
  <Characters>2497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Standards of Ethical Conduct and Behavior</vt:lpstr>
    </vt:vector>
  </TitlesOfParts>
  <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Standards of Ethical Conduct and Behavior</dc:title>
  <dc:creator>Oliver Coburn</dc:creator>
  <cp:keywords/>
  <cp:lastModifiedBy>Oliver Coburn</cp:lastModifiedBy>
  <cp:revision>2</cp:revision>
  <cp:lastPrinted>2022-09-22T14:09:00Z</cp:lastPrinted>
  <dcterms:created xsi:type="dcterms:W3CDTF">2022-09-22T14:13:00Z</dcterms:created>
  <dcterms:modified xsi:type="dcterms:W3CDTF">2022-09-22T14:13:00Z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